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B5B" w:rsidRPr="00DB4FA0" w:rsidRDefault="002C2B5B" w:rsidP="002C2B5B">
      <w:pPr>
        <w:pStyle w:val="1"/>
        <w:numPr>
          <w:ilvl w:val="0"/>
          <w:numId w:val="0"/>
        </w:numPr>
        <w:ind w:left="568"/>
        <w:jc w:val="right"/>
        <w:rPr>
          <w:color w:val="auto"/>
          <w:lang w:val="en-US"/>
        </w:rPr>
      </w:pPr>
      <w:bookmarkStart w:id="0" w:name="_Ref317667343"/>
      <w:bookmarkStart w:id="1" w:name="_GoBack"/>
      <w:bookmarkEnd w:id="1"/>
      <w:r w:rsidRPr="00DB4FA0">
        <w:rPr>
          <w:color w:val="auto"/>
        </w:rPr>
        <w:t>Приложение № 1</w:t>
      </w:r>
      <w:bookmarkEnd w:id="0"/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4693"/>
        <w:gridCol w:w="4155"/>
        <w:gridCol w:w="507"/>
      </w:tblGrid>
      <w:tr w:rsidR="002C2B5B" w:rsidRPr="00604084" w:rsidTr="002402DA">
        <w:trPr>
          <w:trHeight w:val="240"/>
          <w:jc w:val="right"/>
        </w:trPr>
        <w:tc>
          <w:tcPr>
            <w:tcW w:w="2500" w:type="pct"/>
            <w:vMerge w:val="restart"/>
          </w:tcPr>
          <w:p w:rsidR="002C2B5B" w:rsidRPr="00604084" w:rsidRDefault="002C2B5B" w:rsidP="002402DA"/>
        </w:tc>
        <w:tc>
          <w:tcPr>
            <w:tcW w:w="2500" w:type="pct"/>
            <w:gridSpan w:val="2"/>
          </w:tcPr>
          <w:p w:rsidR="002C2B5B" w:rsidRPr="008B37D2" w:rsidRDefault="002C2B5B" w:rsidP="002402DA">
            <w:pPr>
              <w:ind w:firstLine="0"/>
              <w:jc w:val="right"/>
              <w:rPr>
                <w:b/>
              </w:rPr>
            </w:pPr>
            <w:r w:rsidRPr="008B37D2">
              <w:rPr>
                <w:b/>
              </w:rPr>
              <w:t>УТВЕРЖДАЮ:</w:t>
            </w:r>
          </w:p>
        </w:tc>
      </w:tr>
      <w:tr w:rsidR="002C2B5B" w:rsidRPr="00604084" w:rsidTr="002402DA">
        <w:trPr>
          <w:trHeight w:val="240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</w:tcPr>
          <w:p w:rsidR="002C2B5B" w:rsidRPr="00604084" w:rsidRDefault="002C2B5B" w:rsidP="002402DA">
            <w:pPr>
              <w:ind w:firstLine="0"/>
            </w:pPr>
          </w:p>
        </w:tc>
      </w:tr>
      <w:tr w:rsidR="002C2B5B" w:rsidRPr="00604084" w:rsidTr="002402DA">
        <w:trPr>
          <w:trHeight w:val="235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:rsidR="002C2B5B" w:rsidRPr="00604084" w:rsidRDefault="002C2B5B" w:rsidP="002402DA">
            <w:pPr>
              <w:ind w:firstLine="0"/>
            </w:pPr>
            <w:permStart w:id="552874638" w:edGrp="everyone"/>
            <w:permEnd w:id="552874638"/>
          </w:p>
        </w:tc>
      </w:tr>
      <w:tr w:rsidR="002C2B5B" w:rsidRPr="00604084" w:rsidTr="002402DA">
        <w:trPr>
          <w:trHeight w:val="235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  <w:tcBorders>
              <w:top w:val="single" w:sz="4" w:space="0" w:color="auto"/>
            </w:tcBorders>
          </w:tcPr>
          <w:p w:rsidR="002C2B5B" w:rsidRPr="00604084" w:rsidRDefault="002C2B5B" w:rsidP="002402DA">
            <w:pPr>
              <w:ind w:firstLine="0"/>
              <w:jc w:val="center"/>
            </w:pPr>
            <w:r w:rsidRPr="00604084">
              <w:rPr>
                <w:i/>
                <w:sz w:val="16"/>
                <w:szCs w:val="16"/>
              </w:rPr>
              <w:t xml:space="preserve">(должность начальника </w:t>
            </w:r>
            <w:r>
              <w:rPr>
                <w:i/>
                <w:sz w:val="16"/>
                <w:szCs w:val="16"/>
              </w:rPr>
              <w:t>подразделения – Инициатора</w:t>
            </w:r>
            <w:r w:rsidRPr="00604084">
              <w:rPr>
                <w:i/>
                <w:sz w:val="16"/>
                <w:szCs w:val="16"/>
              </w:rPr>
              <w:t>)</w:t>
            </w:r>
          </w:p>
        </w:tc>
      </w:tr>
      <w:tr w:rsidR="002C2B5B" w:rsidRPr="00604084" w:rsidTr="002402DA">
        <w:trPr>
          <w:trHeight w:val="235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:rsidR="002C2B5B" w:rsidRPr="00604084" w:rsidRDefault="002C2B5B" w:rsidP="002402DA">
            <w:pPr>
              <w:ind w:firstLine="0"/>
              <w:rPr>
                <w:i/>
                <w:sz w:val="16"/>
                <w:szCs w:val="16"/>
              </w:rPr>
            </w:pPr>
            <w:permStart w:id="1326604015" w:edGrp="everyone"/>
            <w:permEnd w:id="1326604015"/>
          </w:p>
        </w:tc>
      </w:tr>
      <w:tr w:rsidR="002C2B5B" w:rsidRPr="00604084" w:rsidTr="002402DA">
        <w:trPr>
          <w:trHeight w:val="235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  <w:tcBorders>
              <w:top w:val="single" w:sz="4" w:space="0" w:color="auto"/>
            </w:tcBorders>
          </w:tcPr>
          <w:p w:rsidR="002C2B5B" w:rsidRPr="00604084" w:rsidRDefault="002C2B5B" w:rsidP="002402DA">
            <w:pPr>
              <w:ind w:firstLine="0"/>
              <w:jc w:val="center"/>
            </w:pPr>
            <w:r w:rsidRPr="00604084">
              <w:rPr>
                <w:i/>
                <w:sz w:val="16"/>
                <w:szCs w:val="16"/>
              </w:rPr>
              <w:t>(Ф. И. О. начальника)</w:t>
            </w:r>
          </w:p>
        </w:tc>
      </w:tr>
      <w:tr w:rsidR="002C2B5B" w:rsidRPr="00604084" w:rsidTr="002402DA">
        <w:trPr>
          <w:trHeight w:val="235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  <w:tcBorders>
              <w:bottom w:val="single" w:sz="4" w:space="0" w:color="auto"/>
            </w:tcBorders>
          </w:tcPr>
          <w:p w:rsidR="002C2B5B" w:rsidRPr="00604084" w:rsidRDefault="002C2B5B" w:rsidP="002402DA">
            <w:pPr>
              <w:ind w:firstLine="0"/>
              <w:rPr>
                <w:i/>
                <w:sz w:val="16"/>
                <w:szCs w:val="16"/>
              </w:rPr>
            </w:pPr>
          </w:p>
        </w:tc>
      </w:tr>
      <w:tr w:rsidR="002C2B5B" w:rsidRPr="00604084" w:rsidTr="002402DA">
        <w:trPr>
          <w:trHeight w:val="235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  <w:tcBorders>
              <w:top w:val="single" w:sz="4" w:space="0" w:color="auto"/>
            </w:tcBorders>
          </w:tcPr>
          <w:p w:rsidR="002C2B5B" w:rsidRPr="00604084" w:rsidRDefault="002C2B5B" w:rsidP="002402DA">
            <w:pPr>
              <w:ind w:firstLine="0"/>
              <w:jc w:val="center"/>
            </w:pPr>
            <w:r w:rsidRPr="00604084">
              <w:rPr>
                <w:i/>
                <w:sz w:val="16"/>
                <w:szCs w:val="16"/>
              </w:rPr>
              <w:t>(подпись)</w:t>
            </w:r>
          </w:p>
        </w:tc>
      </w:tr>
      <w:tr w:rsidR="002C2B5B" w:rsidRPr="00604084" w:rsidTr="002402DA">
        <w:trPr>
          <w:trHeight w:val="235"/>
          <w:jc w:val="right"/>
        </w:trPr>
        <w:tc>
          <w:tcPr>
            <w:tcW w:w="2500" w:type="pct"/>
            <w:vMerge/>
          </w:tcPr>
          <w:p w:rsidR="002C2B5B" w:rsidRPr="00604084" w:rsidRDefault="002C2B5B" w:rsidP="002402DA"/>
        </w:tc>
        <w:tc>
          <w:tcPr>
            <w:tcW w:w="2500" w:type="pct"/>
            <w:gridSpan w:val="2"/>
          </w:tcPr>
          <w:p w:rsidR="002C2B5B" w:rsidRPr="00604084" w:rsidRDefault="002C2B5B" w:rsidP="002402DA">
            <w:pPr>
              <w:ind w:firstLine="0"/>
              <w:rPr>
                <w:i/>
                <w:sz w:val="16"/>
                <w:szCs w:val="16"/>
              </w:rPr>
            </w:pPr>
          </w:p>
        </w:tc>
      </w:tr>
      <w:tr w:rsidR="002C2B5B" w:rsidRPr="00604084" w:rsidTr="002402DA">
        <w:trPr>
          <w:trHeight w:val="80"/>
          <w:jc w:val="right"/>
        </w:trPr>
        <w:tc>
          <w:tcPr>
            <w:tcW w:w="5000" w:type="pct"/>
            <w:gridSpan w:val="3"/>
            <w:vAlign w:val="center"/>
          </w:tcPr>
          <w:p w:rsidR="002C2B5B" w:rsidRPr="007D57C5" w:rsidRDefault="002C2B5B" w:rsidP="002402DA">
            <w:pPr>
              <w:ind w:firstLine="0"/>
              <w:jc w:val="center"/>
              <w:rPr>
                <w:b/>
                <w:caps/>
              </w:rPr>
            </w:pPr>
          </w:p>
        </w:tc>
      </w:tr>
      <w:tr w:rsidR="002C2B5B" w:rsidRPr="00604084" w:rsidTr="002402DA">
        <w:trPr>
          <w:trHeight w:val="653"/>
          <w:jc w:val="right"/>
        </w:trPr>
        <w:tc>
          <w:tcPr>
            <w:tcW w:w="5000" w:type="pct"/>
            <w:gridSpan w:val="3"/>
            <w:vAlign w:val="center"/>
          </w:tcPr>
          <w:p w:rsidR="002C2B5B" w:rsidRPr="007D57C5" w:rsidRDefault="002C2B5B" w:rsidP="002402DA">
            <w:pPr>
              <w:ind w:firstLine="0"/>
              <w:jc w:val="center"/>
              <w:rPr>
                <w:b/>
                <w:caps/>
              </w:rPr>
            </w:pPr>
            <w:r w:rsidRPr="007D57C5">
              <w:rPr>
                <w:b/>
                <w:caps/>
              </w:rPr>
              <w:t>ТЕХНИЧЕСКОЕ ЗАДАНИЕ</w:t>
            </w:r>
          </w:p>
          <w:p w:rsidR="002C2B5B" w:rsidRPr="00042BC7" w:rsidRDefault="002C2B5B" w:rsidP="002402DA">
            <w:pPr>
              <w:ind w:firstLine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для</w:t>
            </w:r>
          </w:p>
          <w:p w:rsidR="002C2B5B" w:rsidRPr="002F5C8C" w:rsidRDefault="00C94164" w:rsidP="002402DA">
            <w:pPr>
              <w:ind w:firstLine="0"/>
              <w:jc w:val="center"/>
              <w:rPr>
                <w:i/>
                <w:sz w:val="16"/>
                <w:szCs w:val="16"/>
              </w:rPr>
            </w:pPr>
            <w:permStart w:id="1493444158" w:edGrp="everyone"/>
            <w:r w:rsidRPr="00F3471C">
              <w:rPr>
                <w:b/>
                <w:caps/>
                <w:color w:val="000000"/>
              </w:rPr>
              <w:t>договора подряда на</w:t>
            </w:r>
            <w:r w:rsidR="004D5362" w:rsidRPr="004D5362">
              <w:rPr>
                <w:b/>
                <w:caps/>
                <w:color w:val="000000"/>
              </w:rPr>
              <w:t xml:space="preserve"> </w:t>
            </w:r>
            <w:r w:rsidR="00687628">
              <w:rPr>
                <w:b/>
                <w:caps/>
                <w:color w:val="000000"/>
              </w:rPr>
              <w:t>монтаж дополнительных камер видеонаблюдения</w:t>
            </w:r>
            <w:permEnd w:id="1493444158"/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vAlign w:val="center"/>
          </w:tcPr>
          <w:p w:rsidR="002C2B5B" w:rsidRPr="007D57C5" w:rsidRDefault="002C2B5B" w:rsidP="002402DA">
            <w:pPr>
              <w:ind w:firstLine="0"/>
              <w:jc w:val="center"/>
              <w:rPr>
                <w:b/>
                <w:cap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shd w:val="clear" w:color="auto" w:fill="BFBFBF"/>
          </w:tcPr>
          <w:p w:rsidR="002C2B5B" w:rsidRPr="002F5C8C" w:rsidRDefault="002C2B5B" w:rsidP="002C2B5B">
            <w:pPr>
              <w:pStyle w:val="1"/>
              <w:numPr>
                <w:ilvl w:val="0"/>
                <w:numId w:val="2"/>
              </w:numPr>
              <w:ind w:left="0" w:firstLine="0"/>
              <w:rPr>
                <w:bCs/>
              </w:rPr>
            </w:pPr>
            <w:r w:rsidRPr="002F5C8C">
              <w:t>Требования</w:t>
            </w:r>
            <w:r>
              <w:t xml:space="preserve"> к предмету закупки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2C2B5B" w:rsidRPr="002861AC" w:rsidRDefault="002C2B5B" w:rsidP="002402DA">
            <w:pPr>
              <w:widowControl/>
              <w:ind w:firstLine="0"/>
              <w:outlineLvl w:val="0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2861AC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>
              <w:rPr>
                <w:bCs/>
              </w:rPr>
              <w:t xml:space="preserve">Общие требования к </w:t>
            </w:r>
            <w:r w:rsidRPr="002861AC">
              <w:rPr>
                <w:bCs/>
              </w:rPr>
              <w:t>качеству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C2B5B" w:rsidRDefault="00F3471C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  <w:permStart w:id="908146415" w:edGrp="everyone"/>
            <w:r w:rsidRPr="00485F94">
              <w:rPr>
                <w:b w:val="0"/>
                <w:bCs/>
              </w:rPr>
              <w:t>Выполнение работ в соответствии с условиями Договора, требованиями действующих документов</w:t>
            </w:r>
            <w:r w:rsidR="001B61E3">
              <w:rPr>
                <w:bCs/>
                <w:sz w:val="22"/>
                <w:szCs w:val="22"/>
              </w:rPr>
              <w:t>.</w:t>
            </w:r>
            <w:permEnd w:id="908146415"/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C2B5B" w:rsidRPr="002861AC" w:rsidRDefault="002C2B5B" w:rsidP="002402DA">
            <w:pPr>
              <w:widowControl/>
              <w:ind w:firstLine="0"/>
              <w:outlineLvl w:val="0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2861AC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>
              <w:rPr>
                <w:bCs/>
              </w:rPr>
              <w:t>Требования к т</w:t>
            </w:r>
            <w:r w:rsidRPr="002861AC">
              <w:rPr>
                <w:bCs/>
              </w:rPr>
              <w:t>ехническим характеристик</w:t>
            </w:r>
            <w:r>
              <w:rPr>
                <w:bCs/>
              </w:rPr>
              <w:t>ам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  <w:permStart w:id="1478186999" w:edGrp="everyone"/>
            <w:permEnd w:id="1478186999"/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C2B5B" w:rsidRPr="002861AC" w:rsidRDefault="002C2B5B" w:rsidP="002402DA">
            <w:pPr>
              <w:widowControl/>
              <w:ind w:firstLine="0"/>
              <w:outlineLvl w:val="0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>
              <w:rPr>
                <w:bCs/>
              </w:rPr>
              <w:t>Требования к</w:t>
            </w:r>
            <w:r w:rsidRPr="002861AC">
              <w:rPr>
                <w:bCs/>
              </w:rPr>
              <w:t xml:space="preserve"> размерам</w:t>
            </w:r>
            <w:r>
              <w:rPr>
                <w:bCs/>
              </w:rPr>
              <w:t xml:space="preserve"> (заполняется для товаров)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  <w:permStart w:id="1668959472" w:edGrp="everyone"/>
            <w:permEnd w:id="1668959472"/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2861AC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>
              <w:rPr>
                <w:bCs/>
              </w:rPr>
              <w:t>Требования к</w:t>
            </w:r>
            <w:r w:rsidRPr="002861AC">
              <w:rPr>
                <w:bCs/>
              </w:rPr>
              <w:t xml:space="preserve"> упаковке</w:t>
            </w:r>
            <w:r>
              <w:rPr>
                <w:bCs/>
              </w:rPr>
              <w:t xml:space="preserve"> (заполняется для товаров)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  <w:permStart w:id="1910644113" w:edGrp="everyone"/>
            <w:permEnd w:id="1910644113"/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2861AC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>
              <w:rPr>
                <w:bCs/>
              </w:rPr>
              <w:t>Требования к</w:t>
            </w:r>
            <w:r w:rsidRPr="002861AC">
              <w:rPr>
                <w:bCs/>
              </w:rPr>
              <w:t xml:space="preserve"> отгрузке</w:t>
            </w:r>
            <w:r>
              <w:rPr>
                <w:bCs/>
              </w:rPr>
              <w:t xml:space="preserve"> (заполняется для товаров)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C2B5B" w:rsidRPr="002861AC" w:rsidRDefault="002C2B5B" w:rsidP="002402DA">
            <w:pPr>
              <w:widowControl/>
              <w:ind w:left="709" w:firstLine="0"/>
              <w:outlineLvl w:val="0"/>
              <w:rPr>
                <w:bCs/>
              </w:rPr>
            </w:pPr>
            <w:permStart w:id="1468479536" w:edGrp="everyone"/>
            <w:permEnd w:id="1468479536"/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Pr="002861AC" w:rsidRDefault="002C2B5B" w:rsidP="002402DA">
            <w:pPr>
              <w:widowControl/>
              <w:ind w:firstLine="0"/>
              <w:outlineLvl w:val="0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C2B5B" w:rsidRPr="002861AC" w:rsidRDefault="002C2B5B" w:rsidP="002402DA">
            <w:pPr>
              <w:widowControl/>
              <w:ind w:firstLine="0"/>
              <w:outlineLvl w:val="0"/>
              <w:rPr>
                <w:bCs/>
              </w:rPr>
            </w:pP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15668E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 w:rsidRPr="0015668E">
              <w:rPr>
                <w:bCs/>
              </w:rPr>
              <w:t xml:space="preserve">Количество товара, объем работ, услуг </w:t>
            </w: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2109" w:rsidRPr="00D65B7A" w:rsidRDefault="00665212" w:rsidP="00B8676F">
            <w:pPr>
              <w:rPr>
                <w:bCs/>
                <w:color w:val="000000"/>
              </w:rPr>
            </w:pPr>
            <w:permStart w:id="2090865738" w:edGrp="everyone"/>
            <w:r>
              <w:t xml:space="preserve">1.6.1. </w:t>
            </w:r>
            <w:r w:rsidR="00D65B7A">
              <w:t>Закупить</w:t>
            </w:r>
            <w:r w:rsidR="004F02A4">
              <w:t>:</w:t>
            </w:r>
          </w:p>
          <w:p w:rsidR="00180ED1" w:rsidRPr="00180ED1" w:rsidRDefault="00180ED1" w:rsidP="005A2AA9">
            <w:pPr>
              <w:pStyle w:val="a3"/>
              <w:numPr>
                <w:ilvl w:val="0"/>
                <w:numId w:val="33"/>
              </w:numPr>
              <w:rPr>
                <w:lang w:val="en-US"/>
              </w:rPr>
            </w:pPr>
            <w:r>
              <w:t>Камера</w:t>
            </w:r>
            <w:r w:rsidRPr="00180ED1">
              <w:rPr>
                <w:lang w:val="en-US"/>
              </w:rPr>
              <w:t xml:space="preserve"> </w:t>
            </w:r>
            <w:r>
              <w:rPr>
                <w:lang w:val="en-US"/>
              </w:rPr>
              <w:t>TRASSIR</w:t>
            </w:r>
            <w:r w:rsidRPr="00180ED1">
              <w:rPr>
                <w:lang w:val="en-US"/>
              </w:rPr>
              <w:t xml:space="preserve"> </w:t>
            </w:r>
            <w:r>
              <w:rPr>
                <w:lang w:val="en-US"/>
              </w:rPr>
              <w:t>TR</w:t>
            </w:r>
            <w:r w:rsidRPr="00180ED1">
              <w:rPr>
                <w:lang w:val="en-US"/>
              </w:rPr>
              <w:t>-</w:t>
            </w:r>
            <w:r>
              <w:rPr>
                <w:lang w:val="en-US"/>
              </w:rPr>
              <w:t>D</w:t>
            </w:r>
            <w:r w:rsidRPr="00180ED1">
              <w:rPr>
                <w:lang w:val="en-US"/>
              </w:rPr>
              <w:t>3223</w:t>
            </w:r>
            <w:r>
              <w:rPr>
                <w:lang w:val="en-US"/>
              </w:rPr>
              <w:t>WDZIR</w:t>
            </w:r>
            <w:r w:rsidRPr="00180ED1">
              <w:rPr>
                <w:lang w:val="en-US"/>
              </w:rPr>
              <w:t xml:space="preserve"> </w:t>
            </w:r>
            <w:r>
              <w:rPr>
                <w:lang w:val="en-US"/>
              </w:rPr>
              <w:t>v</w:t>
            </w:r>
            <w:r w:rsidRPr="00180ED1">
              <w:rPr>
                <w:lang w:val="en-US"/>
              </w:rPr>
              <w:t xml:space="preserve">2 2.7 – 13.5 – 15 </w:t>
            </w:r>
            <w:proofErr w:type="spellStart"/>
            <w:r w:rsidRPr="00180ED1">
              <w:t>шт</w:t>
            </w:r>
            <w:proofErr w:type="spellEnd"/>
            <w:r w:rsidRPr="00180ED1">
              <w:rPr>
                <w:lang w:val="en-US"/>
              </w:rPr>
              <w:t xml:space="preserve">. </w:t>
            </w:r>
          </w:p>
          <w:p w:rsidR="00687628" w:rsidRDefault="004F02A4" w:rsidP="004F02A4">
            <w:pPr>
              <w:ind w:left="743" w:firstLine="0"/>
            </w:pPr>
            <w:r>
              <w:t xml:space="preserve">1.6.2. </w:t>
            </w:r>
            <w:r w:rsidR="00D65B7A">
              <w:t>Выполнить следующие работы:</w:t>
            </w:r>
          </w:p>
          <w:p w:rsidR="00D65B7A" w:rsidRDefault="00D65B7A" w:rsidP="00D65B7A">
            <w:pPr>
              <w:pStyle w:val="a3"/>
              <w:numPr>
                <w:ilvl w:val="0"/>
                <w:numId w:val="35"/>
              </w:numPr>
              <w:ind w:left="709" w:hanging="250"/>
            </w:pPr>
            <w:r>
              <w:t xml:space="preserve">Монтаж и настройка видеокамеры – </w:t>
            </w:r>
            <w:proofErr w:type="gramStart"/>
            <w:r w:rsidR="00180ED1">
              <w:t xml:space="preserve">13 </w:t>
            </w:r>
            <w:r>
              <w:t xml:space="preserve"> шт.</w:t>
            </w:r>
            <w:proofErr w:type="gramEnd"/>
            <w:r>
              <w:t>*</w:t>
            </w:r>
          </w:p>
          <w:p w:rsidR="00582F5A" w:rsidRDefault="00D65B7A" w:rsidP="008716F5">
            <w:pPr>
              <w:pStyle w:val="a3"/>
              <w:numPr>
                <w:ilvl w:val="0"/>
                <w:numId w:val="35"/>
              </w:numPr>
              <w:ind w:left="1452" w:hanging="250"/>
            </w:pPr>
            <w:r>
              <w:t xml:space="preserve">Прокладка </w:t>
            </w:r>
            <w:r w:rsidR="00B8676F">
              <w:t>линий СКС с пассивными компонентами 6 категории</w:t>
            </w:r>
            <w:r>
              <w:t xml:space="preserve"> от места установки видеокамеры</w:t>
            </w:r>
            <w:r w:rsidR="00806F48">
              <w:t xml:space="preserve"> </w:t>
            </w:r>
            <w:r>
              <w:t>до существующего телекоммуникационного шкафа (далее ТШ)</w:t>
            </w:r>
            <w:r w:rsidR="00B8676F">
              <w:t xml:space="preserve"> в соответствии </w:t>
            </w:r>
            <w:proofErr w:type="gramStart"/>
            <w:r w:rsidR="00B8676F">
              <w:t>в таблицей</w:t>
            </w:r>
            <w:proofErr w:type="gramEnd"/>
            <w:r w:rsidR="00B8676F">
              <w:t xml:space="preserve"> №1</w:t>
            </w:r>
            <w:r>
              <w:t xml:space="preserve"> и его разделку на разъем типа </w:t>
            </w:r>
            <w:r w:rsidRPr="00814EDC">
              <w:rPr>
                <w:lang w:val="en-US"/>
              </w:rPr>
              <w:t>RJ</w:t>
            </w:r>
            <w:r w:rsidRPr="00D65B7A">
              <w:t xml:space="preserve">-45 </w:t>
            </w:r>
            <w:r>
              <w:t>около</w:t>
            </w:r>
            <w:r w:rsidRPr="00D65B7A">
              <w:t xml:space="preserve"> </w:t>
            </w:r>
            <w:r>
              <w:t>видеокамеры и на патч-пане</w:t>
            </w:r>
            <w:r w:rsidR="00900AF4">
              <w:t>л</w:t>
            </w:r>
            <w:r>
              <w:t>ь в ТШ</w:t>
            </w:r>
            <w:r w:rsidR="00B8676F">
              <w:t xml:space="preserve"> (в случае отсутствия свободных портов Подрядчик должен закупить и установить новую патч-панель)</w:t>
            </w:r>
            <w:r w:rsidR="004F02A4">
              <w:t xml:space="preserve">. </w:t>
            </w:r>
            <w:r w:rsidR="00582F5A" w:rsidRPr="00582F5A">
              <w:t>Новые линии СКС должны быть смонтированы в соответствии с ГОСТ Р 53245-2008 — 2010 г. «Информационные технологии. Системы кабельные структу</w:t>
            </w:r>
            <w:r w:rsidR="00582F5A" w:rsidRPr="00582F5A">
              <w:lastRenderedPageBreak/>
              <w:t>рированные. Монтаж основных узлов системы. Методы испытания» с применением пассивных компонентов 6 категории</w:t>
            </w:r>
            <w:r w:rsidR="00582F5A">
              <w:t xml:space="preserve">. </w:t>
            </w:r>
            <w:r w:rsidR="00582F5A" w:rsidRPr="00582F5A">
              <w:t>После завершения монтажа линии должны быть протестированы на соответствие параметров, предъявляемых к СКС 6 категории с оформлением соответствующих протоколов</w:t>
            </w:r>
            <w:r w:rsidR="00582F5A">
              <w:t>.</w:t>
            </w:r>
          </w:p>
          <w:p w:rsidR="00582F5A" w:rsidRDefault="00582F5A" w:rsidP="00582F5A">
            <w:pPr>
              <w:jc w:val="left"/>
            </w:pPr>
            <w:r>
              <w:t xml:space="preserve">                                                                                        Таблица №1</w:t>
            </w:r>
          </w:p>
          <w:tbl>
            <w:tblPr>
              <w:tblW w:w="4840" w:type="dxa"/>
              <w:tblInd w:w="607" w:type="dxa"/>
              <w:tblLook w:val="04A0" w:firstRow="1" w:lastRow="0" w:firstColumn="1" w:lastColumn="0" w:noHBand="0" w:noVBand="1"/>
            </w:tblPr>
            <w:tblGrid>
              <w:gridCol w:w="1780"/>
              <w:gridCol w:w="1280"/>
              <w:gridCol w:w="1780"/>
            </w:tblGrid>
            <w:tr w:rsidR="00887712" w:rsidRPr="00887712" w:rsidTr="00887712">
              <w:trPr>
                <w:trHeight w:val="600"/>
              </w:trPr>
              <w:tc>
                <w:tcPr>
                  <w:tcW w:w="1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hideMark/>
                </w:tcPr>
                <w:p w:rsidR="00887712" w:rsidRPr="00806F48" w:rsidRDefault="00887712" w:rsidP="00887712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806F48">
                    <w:rPr>
                      <w:rFonts w:cs="Times New Roman"/>
                      <w:color w:val="000000"/>
                      <w:sz w:val="22"/>
                      <w:szCs w:val="22"/>
                    </w:rPr>
                    <w:t>Коммутационная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hideMark/>
                </w:tcPr>
                <w:p w:rsidR="00887712" w:rsidRPr="00806F48" w:rsidRDefault="00887712" w:rsidP="00887712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806F48">
                    <w:rPr>
                      <w:rFonts w:cs="Times New Roman"/>
                      <w:color w:val="000000"/>
                      <w:sz w:val="22"/>
                      <w:szCs w:val="22"/>
                    </w:rPr>
                    <w:t>Помещение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887712" w:rsidRPr="00806F48" w:rsidRDefault="00887712" w:rsidP="00887712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806F48">
                    <w:rPr>
                      <w:rFonts w:cs="Times New Roman"/>
                      <w:color w:val="000000"/>
                      <w:sz w:val="22"/>
                      <w:szCs w:val="22"/>
                    </w:rPr>
                    <w:t xml:space="preserve">Номера камер </w:t>
                  </w:r>
                  <w:r w:rsidRPr="00806F48">
                    <w:rPr>
                      <w:rFonts w:cs="Times New Roman"/>
                      <w:color w:val="000000"/>
                      <w:sz w:val="22"/>
                      <w:szCs w:val="22"/>
                    </w:rPr>
                    <w:br/>
                    <w:t>на плане</w:t>
                  </w:r>
                </w:p>
              </w:tc>
            </w:tr>
            <w:tr w:rsidR="00806F48" w:rsidRPr="00887712" w:rsidTr="00806F48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06F48" w:rsidRPr="00C1499D" w:rsidRDefault="0056099C" w:rsidP="00806F48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color w:val="000000"/>
                      <w:sz w:val="22"/>
                      <w:szCs w:val="22"/>
                    </w:rPr>
                    <w:t>RC</w:t>
                  </w:r>
                  <w:r w:rsidRPr="00C1499D">
                    <w:rPr>
                      <w:rFonts w:cs="Times New Roman"/>
                      <w:color w:val="000000"/>
                      <w:sz w:val="22"/>
                      <w:szCs w:val="22"/>
                    </w:rPr>
                    <w:t xml:space="preserve"> 1.6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06F48" w:rsidRPr="00C1499D" w:rsidRDefault="0056099C" w:rsidP="00806F48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C1499D">
                    <w:rPr>
                      <w:rFonts w:cs="Times New Roman"/>
                      <w:color w:val="000000"/>
                      <w:sz w:val="22"/>
                      <w:szCs w:val="22"/>
                    </w:rPr>
                    <w:t>1.218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06F48" w:rsidRPr="0042543D" w:rsidRDefault="004D0356" w:rsidP="00806F48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42543D">
                    <w:rPr>
                      <w:rFonts w:cs="Times New Roman"/>
                      <w:color w:val="000000"/>
                      <w:sz w:val="22"/>
                      <w:szCs w:val="22"/>
                    </w:rPr>
                    <w:t>1,2,4</w:t>
                  </w:r>
                </w:p>
              </w:tc>
            </w:tr>
            <w:tr w:rsidR="00806F48" w:rsidRPr="00887712" w:rsidTr="00887712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06F48" w:rsidRPr="005157D9" w:rsidRDefault="0056099C" w:rsidP="00806F48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color w:val="000000"/>
                      <w:sz w:val="22"/>
                      <w:szCs w:val="22"/>
                      <w:lang w:val="en-US"/>
                    </w:rPr>
                    <w:t>RC</w:t>
                  </w:r>
                  <w:r w:rsidRPr="005157D9">
                    <w:rPr>
                      <w:rFonts w:cs="Times New Roman"/>
                      <w:color w:val="000000"/>
                      <w:sz w:val="22"/>
                      <w:szCs w:val="22"/>
                    </w:rPr>
                    <w:t xml:space="preserve"> 1.10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56099C" w:rsidRPr="005157D9" w:rsidRDefault="0056099C" w:rsidP="0056099C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5157D9">
                    <w:rPr>
                      <w:rFonts w:cs="Times New Roman"/>
                      <w:color w:val="000000"/>
                      <w:sz w:val="22"/>
                      <w:szCs w:val="22"/>
                    </w:rPr>
                    <w:t xml:space="preserve">1.002 </w:t>
                  </w:r>
                  <w:r>
                    <w:rPr>
                      <w:rFonts w:cs="Times New Roman"/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06F48" w:rsidRPr="005157D9" w:rsidRDefault="004D0356" w:rsidP="00806F48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42543D">
                    <w:rPr>
                      <w:rFonts w:cs="Times New Roman"/>
                      <w:color w:val="000000"/>
                      <w:sz w:val="22"/>
                      <w:szCs w:val="22"/>
                    </w:rPr>
                    <w:t>3</w:t>
                  </w:r>
                  <w:r w:rsidR="005157D9" w:rsidRPr="005157D9">
                    <w:rPr>
                      <w:rFonts w:cs="Times New Roman"/>
                      <w:color w:val="000000"/>
                      <w:sz w:val="22"/>
                      <w:szCs w:val="22"/>
                    </w:rPr>
                    <w:t>, 5</w:t>
                  </w:r>
                </w:p>
              </w:tc>
            </w:tr>
            <w:tr w:rsidR="00806F48" w:rsidRPr="00887712" w:rsidTr="00806F48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06F48" w:rsidRPr="005157D9" w:rsidRDefault="0056099C" w:rsidP="00806F48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color w:val="000000"/>
                      <w:sz w:val="22"/>
                      <w:szCs w:val="22"/>
                      <w:lang w:val="en-US"/>
                    </w:rPr>
                    <w:t>RC</w:t>
                  </w:r>
                  <w:r w:rsidRPr="005157D9">
                    <w:rPr>
                      <w:rFonts w:cs="Times New Roman"/>
                      <w:color w:val="000000"/>
                      <w:sz w:val="22"/>
                      <w:szCs w:val="22"/>
                    </w:rPr>
                    <w:t xml:space="preserve"> 2.5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06F48" w:rsidRPr="005157D9" w:rsidRDefault="0056099C" w:rsidP="00806F48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5157D9">
                    <w:rPr>
                      <w:rFonts w:cs="Times New Roman"/>
                      <w:color w:val="000000"/>
                      <w:sz w:val="22"/>
                      <w:szCs w:val="22"/>
                    </w:rPr>
                    <w:t>2.201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06F48" w:rsidRPr="00C1499D" w:rsidRDefault="005901B5" w:rsidP="005157D9">
                  <w:pPr>
                    <w:widowControl/>
                    <w:autoSpaceDE/>
                    <w:autoSpaceDN/>
                    <w:adjustRightInd/>
                    <w:ind w:firstLine="0"/>
                    <w:jc w:val="center"/>
                    <w:rPr>
                      <w:rFonts w:cs="Times New Roman"/>
                      <w:color w:val="000000"/>
                      <w:sz w:val="22"/>
                      <w:szCs w:val="22"/>
                    </w:rPr>
                  </w:pPr>
                  <w:r w:rsidRPr="005157D9">
                    <w:rPr>
                      <w:rFonts w:cs="Times New Roman"/>
                      <w:color w:val="000000"/>
                      <w:sz w:val="22"/>
                      <w:szCs w:val="22"/>
                    </w:rPr>
                    <w:t>6</w:t>
                  </w:r>
                  <w:r w:rsidR="004D0356" w:rsidRPr="0042543D">
                    <w:rPr>
                      <w:rFonts w:cs="Times New Roman"/>
                      <w:color w:val="000000"/>
                      <w:sz w:val="22"/>
                      <w:szCs w:val="22"/>
                    </w:rPr>
                    <w:t xml:space="preserve"> - 1</w:t>
                  </w:r>
                  <w:r w:rsidR="005157D9" w:rsidRPr="00C1499D">
                    <w:rPr>
                      <w:rFonts w:cs="Times New Roman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</w:tr>
          </w:tbl>
          <w:p w:rsidR="00687628" w:rsidRPr="00687628" w:rsidRDefault="00687628" w:rsidP="00582F5A"/>
          <w:p w:rsidR="003859C3" w:rsidRDefault="00C1499D" w:rsidP="00CD3706">
            <w:pPr>
              <w:ind w:firstLine="0"/>
            </w:pPr>
            <w:r>
              <w:t xml:space="preserve">* </w:t>
            </w:r>
            <w:r w:rsidR="00CD3706">
              <w:t xml:space="preserve">места расположения вновь монтируемых камер </w:t>
            </w:r>
            <w:r w:rsidR="005157D9" w:rsidRPr="005157D9">
              <w:t xml:space="preserve">1 – 4 </w:t>
            </w:r>
            <w:r w:rsidR="00CD3706">
              <w:t>указаны на схем</w:t>
            </w:r>
            <w:r w:rsidR="00814EDC">
              <w:t>ах</w:t>
            </w:r>
            <w:r w:rsidR="00CD3706">
              <w:t xml:space="preserve"> </w:t>
            </w:r>
            <w:r w:rsidR="00421C33">
              <w:t>рис. 1</w:t>
            </w:r>
            <w:r w:rsidR="00814EDC">
              <w:t xml:space="preserve"> – </w:t>
            </w:r>
            <w:r w:rsidR="0042543D">
              <w:t xml:space="preserve">4, камеры </w:t>
            </w:r>
            <w:r w:rsidR="005157D9" w:rsidRPr="005157D9">
              <w:t>6</w:t>
            </w:r>
            <w:r w:rsidR="0042543D">
              <w:t xml:space="preserve"> – 1</w:t>
            </w:r>
            <w:r w:rsidR="005157D9" w:rsidRPr="005157D9">
              <w:t>3</w:t>
            </w:r>
            <w:r w:rsidR="0042543D">
              <w:t xml:space="preserve"> устанавливаются в помещениях 2.</w:t>
            </w:r>
            <w:r w:rsidR="001E3BBC">
              <w:t>204 и 2.206</w:t>
            </w:r>
            <w:r w:rsidR="00CD3706">
              <w:t>.</w:t>
            </w:r>
          </w:p>
          <w:p w:rsidR="00421C33" w:rsidRDefault="00421C33" w:rsidP="00CD3706">
            <w:pPr>
              <w:ind w:firstLine="0"/>
            </w:pPr>
          </w:p>
          <w:p w:rsidR="00E3148A" w:rsidRDefault="004D0356" w:rsidP="00CD370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AD5160E" wp14:editId="54E7AB7C">
                  <wp:extent cx="3921620" cy="2896256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350" cy="290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356" w:rsidRDefault="004D0356" w:rsidP="00CD370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0DBC96E9" wp14:editId="2A8D2D47">
                  <wp:extent cx="3917321" cy="2886380"/>
                  <wp:effectExtent l="0" t="0" r="698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758" cy="290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C33" w:rsidRDefault="004D0356" w:rsidP="00CD3706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7A17548C" wp14:editId="5EA272E4">
                  <wp:extent cx="4058628" cy="347120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073" cy="34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EDC" w:rsidRDefault="00814EDC" w:rsidP="00CD3706">
            <w:pPr>
              <w:ind w:firstLine="0"/>
            </w:pPr>
          </w:p>
          <w:p w:rsidR="00C164EF" w:rsidRDefault="004D0356" w:rsidP="00CD370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40A0A06C" wp14:editId="6D3724E0">
                  <wp:extent cx="5940425" cy="306895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06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4EF" w:rsidRDefault="00C164EF" w:rsidP="00CD3706">
            <w:pPr>
              <w:ind w:firstLine="0"/>
            </w:pPr>
          </w:p>
          <w:p w:rsidR="00C164EF" w:rsidRPr="00C12CF7" w:rsidRDefault="00C164EF" w:rsidP="00CD3706">
            <w:pPr>
              <w:ind w:firstLine="0"/>
            </w:pPr>
          </w:p>
          <w:p w:rsidR="00687628" w:rsidRDefault="00687628" w:rsidP="00B73EC6"/>
          <w:p w:rsidR="00887712" w:rsidRDefault="00887712" w:rsidP="00B73EC6">
            <w:pPr>
              <w:ind w:hanging="107"/>
            </w:pPr>
          </w:p>
          <w:p w:rsidR="00887712" w:rsidRDefault="00887712" w:rsidP="00687628">
            <w:pPr>
              <w:ind w:firstLine="0"/>
            </w:pPr>
          </w:p>
          <w:p w:rsidR="007D1DCE" w:rsidRDefault="00687628" w:rsidP="00687628">
            <w:pPr>
              <w:ind w:firstLine="0"/>
            </w:pPr>
            <w:r>
              <w:t>По результатам работ оформить и передать комплект исполнительной документации</w:t>
            </w:r>
          </w:p>
          <w:p w:rsidR="007D1DCE" w:rsidRDefault="007D1DCE" w:rsidP="00687628">
            <w:pPr>
              <w:ind w:firstLine="0"/>
            </w:pPr>
          </w:p>
          <w:p w:rsidR="007D1DCE" w:rsidRDefault="007D1DCE" w:rsidP="007D1DCE">
            <w:pPr>
              <w:ind w:firstLine="0"/>
            </w:pPr>
            <w:r>
              <w:t xml:space="preserve">До начала работ Подрядчик в течение 10 (десяти) дней с даты момента подписания договора разрабатывает и согласовывает с Заказчиком Проект производства работ (ППР), в котором учитывает все обстоятельства, влияющие на безопасность пассажиров и персонала терминала, соблюдение санитарных норм, соблюдение норм пожарной безопасности, соблюдение норм авиационной безопасности, требований действующих нормативных документов в области строительства. ППР должен содержать схемы производства работ с учётом отчуждения части территории аэропорта для производства работ, схемы </w:t>
            </w:r>
            <w:r>
              <w:lastRenderedPageBreak/>
              <w:t>проезда строительной техники и автотранспорта для поставки на объект и вывоз с Объекта строительных материалов, оборудования и прочих грузов, подробный календарный план производства работ с указанием сроков производства работ по этапам (участкам. захваткам), график поступления на строительную площадку материалов, оборудования, конструкций, график сдачи-приёмки ответственных конструкций и скрытых работ, контрольные даты прочих аспектов строительства, влияющих на своевременное выполнение Подрядчиком работ по Договору.</w:t>
            </w:r>
          </w:p>
          <w:p w:rsidR="007D1DCE" w:rsidRDefault="007D1DCE" w:rsidP="007D1DCE">
            <w:pPr>
              <w:ind w:firstLine="0"/>
            </w:pPr>
            <w:r>
              <w:t>До начала подготовительных и строительно-монтажных работ на объекте Подрядчик должен в соответствии с требованиями Положения «Процедура контроля работников сторонних организаций и посетителей ООО «ВВСС», П ООТ 173-2018, подготовить приказы о назначении ответственных за производство работ, соблюдение требований пожарной безопасности, техники безопасности и охраны труда, за производство электромонтажных работ, подготовить Предварительный план согласования работ, подписать документы в Службе охраны труда Заказчика, а его специалисты, которые будут выполнять работы на объекте – пройти вводный/внеплановый инструктаж по технике безопасности. Подготовленные документы направляются Подрядчиком ответственному представителю Службы капитального строительства (далее – СКС) в сканированном виде.</w:t>
            </w:r>
          </w:p>
          <w:p w:rsidR="007D1DCE" w:rsidRDefault="007D1DCE" w:rsidP="007D1DCE">
            <w:pPr>
              <w:ind w:firstLine="0"/>
            </w:pPr>
            <w:r>
              <w:t>После согласования ППР и получения сканированных копий разрешающих документов Заказчиком, Заказчик передаёт Подрядчику площадку по акту приёма-передачи места проведения работ. В течение 5 (пяти) рабочих дней с даты передачи площадки по акту Подрядчик должен оборудовать ограждение площадки производства работ в соответствии с положениями «Требования к оформлению мест производства строительных работ» с размещением информационных щитов с Паспортом объекта, знаками безопасности и элементов навигации. Производство подготовительных работ отражается Подрядчиком в Общем журнал работ (далее – ОЖР) с ведением соответствующих записей.</w:t>
            </w:r>
          </w:p>
          <w:p w:rsidR="007D1DCE" w:rsidRDefault="007D1DCE" w:rsidP="007D1DCE">
            <w:pPr>
              <w:ind w:firstLine="0"/>
            </w:pPr>
            <w:r>
              <w:t>Разрешение на производство работ выдаёт Заказчик после приёмки подготовительных работ с отметкой в ОЖР с составлением Акта-допуска.</w:t>
            </w:r>
          </w:p>
          <w:p w:rsidR="007D1DCE" w:rsidRDefault="007D1DCE" w:rsidP="007D1DCE">
            <w:pPr>
              <w:ind w:firstLine="0"/>
            </w:pPr>
            <w:r>
              <w:t>При необходимости Подрядчик должен самостоятельно получить в установленном порядке Наряд-допуск на производство работ повышенной опасности (огневых работ) в Отделе пожарной профилактики Заказчика, выписать Наряд-допуск на производство работ на высоте и завизировать его в Службе охраны труда Заказчика, получить и согласовать в установленном порядке Разрешение на производство земляных работ. Выполнение работ повышенной опасности без оформления наряда-допуска и производство земляных работ без Разрешения ЗАПРЕЩЕНО.</w:t>
            </w:r>
          </w:p>
          <w:p w:rsidR="007D1DCE" w:rsidRDefault="007D1DCE" w:rsidP="007D1DCE">
            <w:pPr>
              <w:ind w:firstLine="0"/>
            </w:pPr>
            <w:r>
              <w:t xml:space="preserve">По всем вопросам, связанным с присоединением новых инженерных коммуникаций к существующим системам аэропорта, отключениям систем на время производства работ и контроле при запуске и пуско-наладочных работах, необходимо получать согласования с соответствующими отделами Службы </w:t>
            </w:r>
            <w:proofErr w:type="spellStart"/>
            <w:r>
              <w:t>электросветотехнического</w:t>
            </w:r>
            <w:proofErr w:type="spellEnd"/>
            <w:r>
              <w:t xml:space="preserve"> обеспечения полётов (далее – СЭСТОП), Службы теплотехнического и </w:t>
            </w:r>
            <w:proofErr w:type="spellStart"/>
            <w:r>
              <w:t>санитарнотехнического</w:t>
            </w:r>
            <w:proofErr w:type="spellEnd"/>
            <w:r>
              <w:t xml:space="preserve"> обеспечения (далее – </w:t>
            </w:r>
            <w:proofErr w:type="spellStart"/>
            <w:r>
              <w:t>СТиСТО</w:t>
            </w:r>
            <w:proofErr w:type="spellEnd"/>
            <w:r>
              <w:t xml:space="preserve">), Дирекции по информационным технологиям (далее – ДИТ), Аэродромной службе аэропорта (далее – АС). Согласования оформляются официальными письмами и служебными записками, ответственный за коммуникацию – представитель СКС. </w:t>
            </w:r>
          </w:p>
          <w:p w:rsidR="007D1DCE" w:rsidRDefault="007D1DCE" w:rsidP="007D1DCE">
            <w:pPr>
              <w:ind w:firstLine="0"/>
            </w:pPr>
            <w:r>
              <w:t>При производстве работ, подлежащих дальнейшему закрытию, Подрядчик обязан предъявить их ответственным представителям ВВСС с подписанием сторонами соответствующего акта освидетельствования скрытых работ. Информирование о готовности к закрытию работ направляется Подрядчиком ответственному представителю СКС по электронной почте или письменно. В случае самовольного закрытия работ Подрядчик за свой счёт вскрывает участок работ для предъявления Заказчику.</w:t>
            </w:r>
          </w:p>
          <w:p w:rsidR="007D1DCE" w:rsidRDefault="007D1DCE" w:rsidP="007D1DCE">
            <w:pPr>
              <w:ind w:firstLine="0"/>
            </w:pPr>
            <w:r>
              <w:t>Выполнение дополнительных объемов работ, необходимость которых обнаружена после согласования в ходе проведения работ, Подрядчик согласовывает с Заказчиком с составлением соответствующего акта.</w:t>
            </w:r>
          </w:p>
          <w:p w:rsidR="00687628" w:rsidRDefault="007D1DCE" w:rsidP="007D1DCE">
            <w:pPr>
              <w:ind w:firstLine="0"/>
            </w:pPr>
            <w:r>
              <w:t>Не менее чем за 3 (три) рабочих дня до сдачи-приёмки выполненных работ Подрядчик передаёт Заказчику для ознакомления и подписания комплект Исполнительной документации (далее – ИД), подготовленной в соответствии с положениями Справочного пособия «Исполнительная документация в строительстве» (Санкт-Петербургское отделение Общероссийского общественного фонда «Центр качества строительства», Санкт-Петербург, 2011г.) и Приказом Ростехнадзора от 26.12.2006 N 1128 (ред. от 09.11.2017) "Об утверждении и введении в действие Требований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работ, конструкций, участков сетей инженерно-технического обеспечения".</w:t>
            </w:r>
            <w:r w:rsidR="00687628">
              <w:t xml:space="preserve"> </w:t>
            </w:r>
          </w:p>
          <w:permEnd w:id="2090865738"/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shd w:val="clear" w:color="auto" w:fill="D9D9D9"/>
          </w:tcPr>
          <w:p w:rsidR="002C2B5B" w:rsidRPr="0015668E" w:rsidRDefault="002C2B5B" w:rsidP="002C2B5B">
            <w:pPr>
              <w:pStyle w:val="1"/>
              <w:numPr>
                <w:ilvl w:val="0"/>
                <w:numId w:val="2"/>
              </w:numPr>
              <w:ind w:left="0" w:firstLine="0"/>
              <w:rPr>
                <w:bCs/>
              </w:rPr>
            </w:pPr>
            <w:r w:rsidRPr="0015668E">
              <w:rPr>
                <w:bCs/>
              </w:rPr>
              <w:t>Место, сроки (периоды), иные условия закупки</w:t>
            </w: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bottom w:val="single" w:sz="4" w:space="0" w:color="auto"/>
            </w:tcBorders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15668E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 w:rsidRPr="0015668E">
              <w:rPr>
                <w:bCs/>
              </w:rPr>
              <w:t>Место поставки товара, выполнения работ, оказания услуг (указывается, если отличается от места нахождения Общества)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2F0C" w:rsidRPr="00DC2F0C" w:rsidRDefault="00DC2F0C" w:rsidP="00DC2F0C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1637770011" w:edGrp="everyone"/>
            <w:r w:rsidRPr="00DC2F0C">
              <w:rPr>
                <w:b w:val="0"/>
                <w:bCs/>
              </w:rPr>
              <w:t>г</w:t>
            </w:r>
            <w:r>
              <w:rPr>
                <w:b w:val="0"/>
                <w:bCs/>
              </w:rPr>
              <w:t xml:space="preserve"> Санкт-Петербург,</w:t>
            </w:r>
            <w:r w:rsidR="00825DC4" w:rsidRPr="00825DC4">
              <w:rPr>
                <w:b w:val="0"/>
                <w:bCs/>
              </w:rPr>
              <w:t xml:space="preserve"> </w:t>
            </w:r>
            <w:r w:rsidR="00825DC4">
              <w:rPr>
                <w:b w:val="0"/>
                <w:bCs/>
              </w:rPr>
              <w:t>Пулковское ш.</w:t>
            </w:r>
            <w:r>
              <w:rPr>
                <w:b w:val="0"/>
                <w:bCs/>
              </w:rPr>
              <w:t xml:space="preserve">, д. </w:t>
            </w:r>
            <w:r w:rsidR="00825DC4">
              <w:rPr>
                <w:b w:val="0"/>
                <w:bCs/>
              </w:rPr>
              <w:t>41</w:t>
            </w:r>
            <w:r w:rsidR="00C1499D">
              <w:rPr>
                <w:b w:val="0"/>
                <w:bCs/>
              </w:rPr>
              <w:t xml:space="preserve">, </w:t>
            </w:r>
            <w:r>
              <w:rPr>
                <w:b w:val="0"/>
                <w:bCs/>
              </w:rPr>
              <w:t xml:space="preserve">литера </w:t>
            </w:r>
            <w:r w:rsidR="00825DC4">
              <w:rPr>
                <w:b w:val="0"/>
                <w:bCs/>
              </w:rPr>
              <w:t>ЗА</w:t>
            </w:r>
            <w:r>
              <w:rPr>
                <w:b w:val="0"/>
                <w:bCs/>
              </w:rPr>
              <w:t xml:space="preserve">, </w:t>
            </w:r>
            <w:r w:rsidRPr="00DC2F0C">
              <w:rPr>
                <w:b w:val="0"/>
                <w:bCs/>
              </w:rPr>
              <w:t xml:space="preserve">Здание </w:t>
            </w:r>
            <w:r w:rsidR="00825DC4">
              <w:rPr>
                <w:b w:val="0"/>
                <w:bCs/>
              </w:rPr>
              <w:t>Центрального Пассажирского Терминала</w:t>
            </w:r>
          </w:p>
          <w:permEnd w:id="1637770011"/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15668E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 w:rsidRPr="0015668E">
              <w:rPr>
                <w:bCs/>
              </w:rPr>
              <w:t>Сроки (периоды, стадии) поставки товара, выполнения работ, оказания услуг</w:t>
            </w: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C2B5B" w:rsidRPr="0015668E" w:rsidRDefault="00454496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  <w:permStart w:id="15352435" w:edGrp="everyone"/>
            <w:r w:rsidRPr="00454496">
              <w:rPr>
                <w:b w:val="0"/>
                <w:bCs/>
              </w:rPr>
              <w:t>Согласно коммерческому предложению Поставщика</w:t>
            </w:r>
            <w:r w:rsidR="00431589">
              <w:rPr>
                <w:b w:val="0"/>
                <w:bCs/>
              </w:rPr>
              <w:t xml:space="preserve">, но не позднее </w:t>
            </w:r>
            <w:r w:rsidR="00C1499D">
              <w:rPr>
                <w:b w:val="0"/>
                <w:bCs/>
              </w:rPr>
              <w:t>15.12.2024</w:t>
            </w:r>
            <w:r w:rsidR="00924937">
              <w:rPr>
                <w:b w:val="0"/>
                <w:bCs/>
              </w:rPr>
              <w:t>г</w:t>
            </w:r>
            <w:r w:rsidRPr="00454496">
              <w:rPr>
                <w:b w:val="0"/>
                <w:bCs/>
              </w:rPr>
              <w:t xml:space="preserve">. Начало работ по договору оформляется Актом начала работ после получения сотрудниками Подрядчика пропусков. Примерный срок оформления пропусков в контролируемую зону составляет </w:t>
            </w:r>
            <w:r w:rsidR="0039481D">
              <w:rPr>
                <w:b w:val="0"/>
                <w:bCs/>
              </w:rPr>
              <w:t>4</w:t>
            </w:r>
            <w:r w:rsidRPr="00454496">
              <w:rPr>
                <w:b w:val="0"/>
                <w:bCs/>
              </w:rPr>
              <w:t>5 рабочих дней</w:t>
            </w:r>
            <w:r>
              <w:rPr>
                <w:bCs/>
              </w:rPr>
              <w:t>.</w:t>
            </w:r>
            <w:permEnd w:id="15352435"/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15668E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B5B" w:rsidRPr="0015668E" w:rsidRDefault="002C2B5B" w:rsidP="002402DA">
            <w:pPr>
              <w:pStyle w:val="2"/>
              <w:spacing w:before="0" w:after="0"/>
              <w:ind w:left="0" w:firstLine="709"/>
              <w:rPr>
                <w:bCs/>
              </w:rPr>
            </w:pPr>
            <w:r w:rsidRPr="0015668E">
              <w:rPr>
                <w:bCs/>
              </w:rPr>
              <w:t>Иные условия поставки товара, выполнения работ, оказания услуг</w:t>
            </w: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D1DCE" w:rsidRPr="007D1DCE" w:rsidRDefault="007D1DCE" w:rsidP="007D1DCE">
            <w:pPr>
              <w:rPr>
                <w:bCs/>
              </w:rPr>
            </w:pPr>
            <w:permStart w:id="1921334428" w:edGrp="everyone"/>
            <w:r w:rsidRPr="007D1DCE">
              <w:rPr>
                <w:bCs/>
              </w:rPr>
              <w:t>Подрядчик самостоятельно обеспечивает производство работ всеми необходимыми материалами, оборудованием и инструментами.</w:t>
            </w:r>
          </w:p>
          <w:p w:rsidR="007D1DCE" w:rsidRPr="007D1DCE" w:rsidRDefault="007D1DCE" w:rsidP="007D1DCE">
            <w:pPr>
              <w:rPr>
                <w:bCs/>
              </w:rPr>
            </w:pPr>
            <w:r w:rsidRPr="007D1DCE">
              <w:rPr>
                <w:bCs/>
              </w:rPr>
              <w:t>Подрядчик при необходимости обеспечивает ограничение движения персонала в местах производства работ в соответствии с согласованным с Заказчиком Календарным планом и схемой организации движения, разработанной в ППР, устанавливает сигнальное ограждение мест производства работ для предотвращения доступа на место производства работ посторонних лиц.</w:t>
            </w:r>
          </w:p>
          <w:p w:rsidR="007D1DCE" w:rsidRPr="007D1DCE" w:rsidRDefault="007D1DCE" w:rsidP="007D1DCE">
            <w:pPr>
              <w:rPr>
                <w:bCs/>
              </w:rPr>
            </w:pPr>
            <w:r w:rsidRPr="007D1DCE">
              <w:rPr>
                <w:bCs/>
              </w:rPr>
              <w:t>Производство работ в условиях действующего предприятия. Доступ работников и транспортных средств Подрядчика, а также привлекаемых третьих лиц (Субподрядчиков) на территорию Заказчика производится согласно установленному пропускному режиму. Ознакомиться с условиями пропускного режима и образцами заявок на получение пропусков можно на официальном сайте http://www.pulkovoairport.ru. Расходы на изготовление пропусков в контролируемую зону аэропорта для работников и/или транспортных средств Подрядчика несёт Заказчик. Подрядчик должен подготовить все необходимые документы и подать их для оформления в течение 2 (двух) рабочих дней с момента подписания Сторонами Договора. Срок изготовления пропусков ориентировочно составляет до 45 рабочих дней.</w:t>
            </w:r>
          </w:p>
          <w:p w:rsidR="007D1DCE" w:rsidRPr="00AB09C3" w:rsidRDefault="007D1DCE" w:rsidP="007D1DCE">
            <w:pPr>
              <w:rPr>
                <w:szCs w:val="24"/>
              </w:rPr>
            </w:pPr>
            <w:r w:rsidRPr="007D1DCE">
              <w:rPr>
                <w:bCs/>
              </w:rPr>
              <w:t>При подготовке коммерческих предложений в рамках настоящей закупки необходимо учесть, что в настоящее время участились случаи отказов органами внутренних дел и Федеральной службы безопасности в выдаче пропусков в контролируемую зону аэропорта «Пулково» лицам, не имеющим российского</w:t>
            </w:r>
            <w:r>
              <w:rPr>
                <w:bCs/>
              </w:rPr>
              <w:t xml:space="preserve"> </w:t>
            </w:r>
            <w:r w:rsidRPr="00875869">
              <w:t>гражданства</w:t>
            </w:r>
            <w:r>
              <w:t>.</w:t>
            </w:r>
            <w:r w:rsidR="00F3471C" w:rsidRPr="00A65168">
              <w:t xml:space="preserve">           </w:t>
            </w:r>
          </w:p>
          <w:p w:rsidR="002C2B5B" w:rsidRDefault="00454496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  <w:r>
              <w:rPr>
                <w:bCs/>
              </w:rPr>
              <w:t xml:space="preserve"> </w:t>
            </w:r>
            <w:permEnd w:id="1921334428"/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0"/>
          <w:jc w:val="right"/>
        </w:trPr>
        <w:tc>
          <w:tcPr>
            <w:tcW w:w="5000" w:type="pct"/>
            <w:gridSpan w:val="3"/>
            <w:shd w:val="clear" w:color="auto" w:fill="D9D9D9"/>
          </w:tcPr>
          <w:p w:rsidR="002C2B5B" w:rsidRDefault="002C2B5B" w:rsidP="002C2B5B">
            <w:pPr>
              <w:pStyle w:val="1"/>
              <w:numPr>
                <w:ilvl w:val="0"/>
                <w:numId w:val="2"/>
              </w:numPr>
              <w:ind w:left="0" w:firstLine="0"/>
              <w:rPr>
                <w:bCs/>
              </w:rPr>
            </w:pPr>
            <w:r>
              <w:rPr>
                <w:bCs/>
              </w:rPr>
              <w:t>Требования к потенциальному поставщику</w:t>
            </w:r>
          </w:p>
        </w:tc>
      </w:tr>
      <w:tr w:rsidR="002C2B5B" w:rsidRPr="00604084" w:rsidTr="002402DA">
        <w:trPr>
          <w:trHeight w:val="29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  <w:tc>
          <w:tcPr>
            <w:tcW w:w="269" w:type="pct"/>
            <w:shd w:val="clear" w:color="auto" w:fill="auto"/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</w:tr>
      <w:tr w:rsidR="002C2B5B" w:rsidRPr="00604084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Default="002C2B5B" w:rsidP="002C2B5B">
            <w:pPr>
              <w:pStyle w:val="2"/>
              <w:numPr>
                <w:ilvl w:val="1"/>
                <w:numId w:val="2"/>
              </w:numPr>
              <w:spacing w:before="0" w:after="0"/>
              <w:ind w:left="709" w:firstLine="0"/>
              <w:rPr>
                <w:bCs/>
              </w:rPr>
            </w:pPr>
            <w:r>
              <w:rPr>
                <w:bCs/>
              </w:rPr>
              <w:t>наличие прав на осуществление определенных действий (деятельности):</w:t>
            </w:r>
          </w:p>
        </w:tc>
        <w:tc>
          <w:tcPr>
            <w:tcW w:w="269" w:type="pct"/>
            <w:shd w:val="clear" w:color="auto" w:fill="auto"/>
          </w:tcPr>
          <w:p w:rsidR="002C2B5B" w:rsidRDefault="002C2B5B" w:rsidP="002402DA">
            <w:pPr>
              <w:ind w:firstLine="0"/>
            </w:pPr>
          </w:p>
        </w:tc>
      </w:tr>
      <w:tr w:rsidR="002C2B5B" w:rsidRPr="00604084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</w:p>
        </w:tc>
        <w:tc>
          <w:tcPr>
            <w:tcW w:w="269" w:type="pct"/>
            <w:shd w:val="clear" w:color="auto" w:fill="auto"/>
          </w:tcPr>
          <w:p w:rsidR="002C2B5B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1B33FB" w:rsidRDefault="001B33FB" w:rsidP="001B33FB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140783021" w:edGrp="everyone" w:colFirst="0" w:colLast="0"/>
            <w:permStart w:id="963776226" w:edGrp="everyone" w:colFirst="1" w:colLast="1"/>
            <w:r w:rsidRPr="0015668E">
              <w:rPr>
                <w:b w:val="0"/>
                <w:bCs/>
              </w:rPr>
              <w:t>лицензии</w:t>
            </w:r>
            <w:r w:rsidR="0008353C">
              <w:rPr>
                <w:b w:val="0"/>
                <w:bCs/>
              </w:rPr>
              <w:t>,</w:t>
            </w:r>
            <w:r w:rsidRPr="00BB7688">
              <w:rPr>
                <w:b w:val="0"/>
                <w:bCs/>
              </w:rPr>
              <w:t xml:space="preserve"> допуски, разрешения СРО: </w:t>
            </w:r>
          </w:p>
          <w:p w:rsidR="002C2B5B" w:rsidRPr="00F7563E" w:rsidRDefault="002C2B5B" w:rsidP="00727BB1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</w:p>
        </w:tc>
        <w:tc>
          <w:tcPr>
            <w:tcW w:w="269" w:type="pct"/>
            <w:shd w:val="clear" w:color="auto" w:fill="auto"/>
          </w:tcPr>
          <w:p w:rsidR="002C2B5B" w:rsidRPr="0015668E" w:rsidRDefault="0039481D" w:rsidP="002402DA">
            <w:pPr>
              <w:ind w:firstLine="0"/>
            </w:pPr>
            <w:r>
              <w:rPr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Флажок1"/>
            <w:r>
              <w:rPr>
                <w:szCs w:val="24"/>
              </w:rPr>
              <w:instrText xml:space="preserve"> FORMCHECKBOX </w:instrText>
            </w:r>
            <w:r w:rsidR="009B6094">
              <w:rPr>
                <w:szCs w:val="24"/>
              </w:rPr>
            </w:r>
            <w:r w:rsidR="009B6094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  <w:bookmarkEnd w:id="2"/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637404784" w:edGrp="everyone" w:colFirst="0" w:colLast="0"/>
            <w:permStart w:id="1741570244" w:edGrp="everyone" w:colFirst="1" w:colLast="1"/>
            <w:permEnd w:id="140783021"/>
            <w:permEnd w:id="963776226"/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08353C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1038157458" w:edGrp="everyone" w:colFirst="0" w:colLast="0"/>
            <w:permStart w:id="1221144367" w:edGrp="everyone" w:colFirst="1" w:colLast="1"/>
            <w:permEnd w:id="637404784"/>
            <w:permEnd w:id="1741570244"/>
            <w:r w:rsidRPr="0015668E">
              <w:rPr>
                <w:b w:val="0"/>
                <w:bCs/>
              </w:rPr>
              <w:t>участие в профессиональных объединениях (например, саморегулируем</w:t>
            </w:r>
            <w:r w:rsidR="0008353C">
              <w:rPr>
                <w:b w:val="0"/>
                <w:bCs/>
              </w:rPr>
              <w:t>ых организациях):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F86B46" w:rsidP="002402DA">
            <w:pPr>
              <w:ind w:firstLine="0"/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B6094">
              <w:rPr>
                <w:szCs w:val="24"/>
              </w:rPr>
            </w:r>
            <w:r w:rsidR="009B6094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3859C3" w:rsidRPr="003859C3" w:rsidRDefault="003859C3" w:rsidP="00F86B46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</w:pPr>
            <w:permStart w:id="1545435539" w:edGrp="everyone" w:colFirst="0" w:colLast="0"/>
            <w:permStart w:id="1706302561" w:edGrp="everyone" w:colFirst="1" w:colLast="1"/>
            <w:permEnd w:id="1038157458"/>
            <w:permEnd w:id="1221144367"/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C2B5B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276720433" w:edGrp="everyone" w:colFirst="0" w:colLast="0"/>
            <w:permStart w:id="846094590" w:edGrp="everyone" w:colFirst="1" w:colLast="1"/>
            <w:permEnd w:id="1545435539"/>
            <w:permEnd w:id="1706302561"/>
            <w:r w:rsidRPr="0015668E">
              <w:rPr>
                <w:b w:val="0"/>
                <w:bCs/>
              </w:rPr>
              <w:t>допуски, разрешения [указать какие</w:t>
            </w:r>
            <w:r w:rsidRPr="0015668E">
              <w:rPr>
                <w:b w:val="0"/>
                <w:bCs/>
                <w:color w:val="002060"/>
              </w:rPr>
              <w:t>]</w:t>
            </w:r>
            <w:r w:rsidRPr="0015668E">
              <w:rPr>
                <w:b w:val="0"/>
                <w:bCs/>
              </w:rPr>
              <w:t>;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1C50AC" w:rsidP="002402DA">
            <w:pPr>
              <w:ind w:firstLine="0"/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B6094">
              <w:rPr>
                <w:szCs w:val="24"/>
              </w:rPr>
            </w:r>
            <w:r w:rsidR="009B6094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454496" w:rsidRPr="00727BB1" w:rsidRDefault="00454496" w:rsidP="00727BB1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rFonts w:cs="Times New Roman"/>
                <w:b w:val="0"/>
                <w:color w:val="000000"/>
                <w:szCs w:val="24"/>
              </w:rPr>
            </w:pPr>
            <w:permStart w:id="235825379" w:edGrp="everyone" w:colFirst="0" w:colLast="0"/>
            <w:permStart w:id="535711899" w:edGrp="everyone" w:colFirst="1" w:colLast="1"/>
            <w:permEnd w:id="276720433"/>
            <w:permEnd w:id="846094590"/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08353C" w:rsidP="0008353C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543040638" w:edGrp="everyone" w:colFirst="0" w:colLast="0"/>
            <w:permStart w:id="700931832" w:edGrp="everyone" w:colFirst="1" w:colLast="1"/>
            <w:permEnd w:id="235825379"/>
            <w:permEnd w:id="535711899"/>
            <w:r>
              <w:rPr>
                <w:b w:val="0"/>
                <w:bCs/>
              </w:rPr>
              <w:t>сертификаты, декларации: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8542B0" w:rsidP="002402DA">
            <w:pPr>
              <w:ind w:firstLine="0"/>
            </w:pPr>
            <w:r w:rsidRPr="0015668E">
              <w:rPr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C2B5B" w:rsidRPr="0015668E">
              <w:rPr>
                <w:szCs w:val="24"/>
              </w:rPr>
              <w:instrText xml:space="preserve"> FORMCHECKBOX </w:instrText>
            </w:r>
            <w:r w:rsidR="009B6094">
              <w:rPr>
                <w:szCs w:val="24"/>
              </w:rPr>
            </w:r>
            <w:r w:rsidR="009B6094">
              <w:rPr>
                <w:szCs w:val="24"/>
              </w:rPr>
              <w:fldChar w:fldCharType="separate"/>
            </w:r>
            <w:r w:rsidRPr="0015668E">
              <w:rPr>
                <w:szCs w:val="24"/>
              </w:rPr>
              <w:fldChar w:fldCharType="end"/>
            </w: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08353C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923107044" w:edGrp="everyone" w:colFirst="0" w:colLast="0"/>
            <w:permStart w:id="741765021" w:edGrp="everyone" w:colFirst="1" w:colLast="1"/>
            <w:permEnd w:id="543040638"/>
            <w:permEnd w:id="700931832"/>
            <w:r>
              <w:rPr>
                <w:b w:val="0"/>
                <w:bCs/>
              </w:rPr>
              <w:t xml:space="preserve">- </w:t>
            </w:r>
            <w:r w:rsidR="000B47B9">
              <w:rPr>
                <w:b w:val="0"/>
                <w:bCs/>
              </w:rPr>
              <w:t>Наличие сертификатов (паспортов) на примененные материалы и оборудование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C2B5B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476272836" w:edGrp="everyone" w:colFirst="0" w:colLast="0"/>
            <w:permStart w:id="727730618" w:edGrp="everyone" w:colFirst="1" w:colLast="1"/>
            <w:permEnd w:id="923107044"/>
            <w:permEnd w:id="741765021"/>
            <w:r w:rsidRPr="0015668E">
              <w:rPr>
                <w:b w:val="0"/>
                <w:bCs/>
              </w:rPr>
              <w:t>договор об осуществлении деятельности от имени третьих лиц (например, в качестве официального дилера, поставщика и т. д.) [указать какой</w:t>
            </w:r>
            <w:r w:rsidRPr="0015668E">
              <w:rPr>
                <w:b w:val="0"/>
                <w:bCs/>
                <w:color w:val="002060"/>
              </w:rPr>
              <w:t>]</w:t>
            </w:r>
            <w:r w:rsidRPr="0015668E">
              <w:rPr>
                <w:b w:val="0"/>
                <w:bCs/>
              </w:rPr>
              <w:t>;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1782532380" w:edGrp="everyone" w:colFirst="0" w:colLast="0"/>
            <w:permStart w:id="212357872" w:edGrp="everyone" w:colFirst="1" w:colLast="1"/>
            <w:permEnd w:id="476272836"/>
            <w:permEnd w:id="727730618"/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C2B5B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1860840416" w:edGrp="everyone" w:colFirst="0" w:colLast="0"/>
            <w:permStart w:id="596856417" w:edGrp="everyone" w:colFirst="1" w:colLast="1"/>
            <w:permEnd w:id="1782532380"/>
            <w:permEnd w:id="212357872"/>
            <w:r w:rsidRPr="0015668E">
              <w:rPr>
                <w:b w:val="0"/>
                <w:bCs/>
              </w:rPr>
              <w:t xml:space="preserve">права на результаты интеллектуальной деятельности (лицензионные договоры, патенты, свидетельства </w:t>
            </w:r>
            <w:r w:rsidRPr="0015668E">
              <w:rPr>
                <w:b w:val="0"/>
                <w:bCs/>
              </w:rPr>
              <w:lastRenderedPageBreak/>
              <w:t>и т. д.) [указать какие</w:t>
            </w:r>
            <w:r w:rsidRPr="0015668E">
              <w:rPr>
                <w:b w:val="0"/>
                <w:bCs/>
                <w:color w:val="002060"/>
              </w:rPr>
              <w:t>]</w:t>
            </w:r>
            <w:r w:rsidRPr="0015668E">
              <w:rPr>
                <w:b w:val="0"/>
                <w:bCs/>
              </w:rPr>
              <w:t>;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129596043" w:edGrp="everyone" w:colFirst="0" w:colLast="0"/>
            <w:permStart w:id="463667893" w:edGrp="everyone" w:colFirst="1" w:colLast="1"/>
            <w:permEnd w:id="1860840416"/>
            <w:permEnd w:id="596856417"/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C2B5B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1310025943" w:edGrp="everyone" w:colFirst="0" w:colLast="0"/>
            <w:permStart w:id="986724743" w:edGrp="everyone" w:colFirst="1" w:colLast="1"/>
            <w:permEnd w:id="129596043"/>
            <w:permEnd w:id="463667893"/>
            <w:r w:rsidRPr="0015668E">
              <w:rPr>
                <w:b w:val="0"/>
                <w:bCs/>
              </w:rPr>
              <w:t>иные [указать какие];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1636068167" w:edGrp="everyone" w:colFirst="0" w:colLast="0"/>
            <w:permStart w:id="1843743651" w:edGrp="everyone" w:colFirst="1" w:colLast="1"/>
            <w:permEnd w:id="1310025943"/>
            <w:permEnd w:id="986724743"/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C2B5B">
            <w:pPr>
              <w:pStyle w:val="2"/>
              <w:numPr>
                <w:ilvl w:val="1"/>
                <w:numId w:val="2"/>
              </w:numPr>
              <w:spacing w:before="0" w:after="0"/>
              <w:ind w:left="709" w:firstLine="0"/>
              <w:rPr>
                <w:bCs/>
              </w:rPr>
            </w:pPr>
            <w:permStart w:id="561331981" w:edGrp="everyone" w:colFirst="0" w:colLast="0"/>
            <w:permStart w:id="2062044508" w:edGrp="everyone" w:colFirst="1" w:colLast="1"/>
            <w:permEnd w:id="1636068167"/>
            <w:permEnd w:id="1843743651"/>
            <w:r w:rsidRPr="0015668E">
              <w:rPr>
                <w:bCs/>
              </w:rPr>
              <w:t>квалификационные требования: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39481D" w:rsidP="002402DA">
            <w:pPr>
              <w:ind w:firstLine="0"/>
            </w:pPr>
            <w:r>
              <w:rPr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9B6094">
              <w:rPr>
                <w:szCs w:val="24"/>
              </w:rPr>
            </w:r>
            <w:r w:rsidR="009B6094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402DA">
            <w:pPr>
              <w:ind w:left="709" w:firstLine="0"/>
            </w:pPr>
            <w:permStart w:id="1147164565" w:edGrp="everyone" w:colFirst="0" w:colLast="0"/>
            <w:permStart w:id="1433488327" w:edGrp="everyone" w:colFirst="1" w:colLast="1"/>
            <w:permEnd w:id="561331981"/>
            <w:permEnd w:id="2062044508"/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2C2B5B" w:rsidP="002C2B5B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  <w:rPr>
                <w:b w:val="0"/>
                <w:bCs/>
              </w:rPr>
            </w:pPr>
            <w:permStart w:id="2086214430" w:edGrp="everyone" w:colFirst="0" w:colLast="0"/>
            <w:permStart w:id="1492860376" w:edGrp="everyone" w:colFirst="1" w:colLast="1"/>
            <w:permEnd w:id="1147164565"/>
            <w:permEnd w:id="1433488327"/>
            <w:r w:rsidRPr="0015668E">
              <w:rPr>
                <w:b w:val="0"/>
                <w:bCs/>
              </w:rPr>
              <w:t>требова</w:t>
            </w:r>
            <w:r w:rsidR="0008353C">
              <w:rPr>
                <w:b w:val="0"/>
                <w:bCs/>
              </w:rPr>
              <w:t>ния к персоналу: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8542B0" w:rsidP="002402DA">
            <w:pPr>
              <w:ind w:firstLine="0"/>
            </w:pPr>
            <w:r w:rsidRPr="0015668E">
              <w:rPr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C2B5B" w:rsidRPr="0015668E">
              <w:rPr>
                <w:szCs w:val="24"/>
              </w:rPr>
              <w:instrText xml:space="preserve"> FORMCHECKBOX </w:instrText>
            </w:r>
            <w:r w:rsidR="009B6094">
              <w:rPr>
                <w:szCs w:val="24"/>
              </w:rPr>
            </w:r>
            <w:r w:rsidR="009B6094">
              <w:rPr>
                <w:szCs w:val="24"/>
              </w:rPr>
              <w:fldChar w:fldCharType="separate"/>
            </w:r>
            <w:r w:rsidRPr="0015668E">
              <w:rPr>
                <w:szCs w:val="24"/>
              </w:rPr>
              <w:fldChar w:fldCharType="end"/>
            </w: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Pr="0015668E" w:rsidRDefault="0008353C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89220723" w:edGrp="everyone" w:colFirst="0" w:colLast="0"/>
            <w:permStart w:id="1456805544" w:edGrp="everyone" w:colFirst="1" w:colLast="1"/>
            <w:permEnd w:id="2086214430"/>
            <w:permEnd w:id="1492860376"/>
            <w:r>
              <w:rPr>
                <w:b w:val="0"/>
                <w:bCs/>
              </w:rPr>
              <w:t>- наличие квалифицированного персонала, способного обеспечить выполнение работ в установленные сроки и с необходимым качеством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DC485E" w:rsidRPr="00DC485E" w:rsidRDefault="002C2B5B" w:rsidP="00571055">
            <w:pPr>
              <w:pStyle w:val="2"/>
              <w:numPr>
                <w:ilvl w:val="2"/>
                <w:numId w:val="2"/>
              </w:numPr>
              <w:spacing w:before="0" w:after="0"/>
              <w:ind w:left="709" w:firstLine="0"/>
            </w:pPr>
            <w:permStart w:id="67795045" w:edGrp="everyone" w:colFirst="0" w:colLast="0"/>
            <w:permStart w:id="2137003996" w:edGrp="everyone" w:colFirst="1" w:colLast="1"/>
            <w:permEnd w:id="89220723"/>
            <w:permEnd w:id="1456805544"/>
            <w:r w:rsidRPr="0015668E">
              <w:rPr>
                <w:b w:val="0"/>
                <w:bCs/>
              </w:rPr>
              <w:t>требования к производственным мощностям, технологиям, оборудовани</w:t>
            </w:r>
            <w:r w:rsidR="0008353C">
              <w:rPr>
                <w:b w:val="0"/>
                <w:bCs/>
              </w:rPr>
              <w:t>ю:</w:t>
            </w:r>
          </w:p>
        </w:tc>
        <w:tc>
          <w:tcPr>
            <w:tcW w:w="269" w:type="pct"/>
            <w:shd w:val="clear" w:color="auto" w:fill="auto"/>
          </w:tcPr>
          <w:p w:rsidR="002C2B5B" w:rsidRPr="0015668E" w:rsidRDefault="008542B0" w:rsidP="002402DA">
            <w:pPr>
              <w:ind w:firstLine="0"/>
            </w:pPr>
            <w:r w:rsidRPr="0015668E">
              <w:rPr>
                <w:szCs w:val="24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C2B5B" w:rsidRPr="0015668E">
              <w:rPr>
                <w:szCs w:val="24"/>
              </w:rPr>
              <w:instrText xml:space="preserve"> FORMCHECKBOX </w:instrText>
            </w:r>
            <w:r w:rsidR="009B6094">
              <w:rPr>
                <w:szCs w:val="24"/>
              </w:rPr>
            </w:r>
            <w:r w:rsidR="009B6094">
              <w:rPr>
                <w:szCs w:val="24"/>
              </w:rPr>
              <w:fldChar w:fldCharType="separate"/>
            </w:r>
            <w:r w:rsidRPr="0015668E">
              <w:rPr>
                <w:szCs w:val="24"/>
              </w:rPr>
              <w:fldChar w:fldCharType="end"/>
            </w:r>
          </w:p>
        </w:tc>
      </w:tr>
      <w:tr w:rsidR="002C2B5B" w:rsidRPr="0015668E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Default="0008353C" w:rsidP="002C258C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 w:val="0"/>
                <w:bCs/>
              </w:rPr>
            </w:pPr>
            <w:permStart w:id="905732807" w:edGrp="everyone" w:colFirst="0" w:colLast="0"/>
            <w:permStart w:id="1552300518" w:edGrp="everyone" w:colFirst="1" w:colLast="1"/>
            <w:permEnd w:id="67795045"/>
            <w:permEnd w:id="2137003996"/>
            <w:r>
              <w:rPr>
                <w:b w:val="0"/>
                <w:bCs/>
              </w:rPr>
              <w:t xml:space="preserve">- </w:t>
            </w:r>
            <w:r w:rsidRPr="00BB7688">
              <w:rPr>
                <w:b w:val="0"/>
                <w:bCs/>
              </w:rPr>
              <w:t xml:space="preserve">наличие мощностей, способных обеспечить </w:t>
            </w:r>
            <w:r w:rsidR="00DC485E">
              <w:rPr>
                <w:b w:val="0"/>
                <w:bCs/>
              </w:rPr>
              <w:t xml:space="preserve">проектирование, </w:t>
            </w:r>
            <w:r w:rsidRPr="00BB7688">
              <w:rPr>
                <w:b w:val="0"/>
                <w:bCs/>
              </w:rPr>
              <w:t>в установленные сроки</w:t>
            </w:r>
            <w:r>
              <w:rPr>
                <w:b w:val="0"/>
                <w:bCs/>
              </w:rPr>
              <w:t xml:space="preserve">, наличие собственного </w:t>
            </w:r>
            <w:r w:rsidR="00DC485E">
              <w:rPr>
                <w:b w:val="0"/>
                <w:bCs/>
              </w:rPr>
              <w:t>проектного</w:t>
            </w:r>
            <w:r>
              <w:rPr>
                <w:b w:val="0"/>
                <w:bCs/>
              </w:rPr>
              <w:t xml:space="preserve"> подразделения</w:t>
            </w:r>
          </w:p>
          <w:p w:rsidR="00542F7F" w:rsidRPr="00855B6C" w:rsidRDefault="00542F7F" w:rsidP="00542F7F">
            <w:pPr>
              <w:widowControl/>
              <w:numPr>
                <w:ilvl w:val="2"/>
                <w:numId w:val="10"/>
              </w:numPr>
              <w:autoSpaceDE/>
              <w:autoSpaceDN/>
              <w:adjustRightInd/>
              <w:ind w:left="709" w:firstLine="0"/>
              <w:contextualSpacing/>
              <w:jc w:val="left"/>
              <w:rPr>
                <w:rFonts w:eastAsia="MS Mincho" w:cs="Times New Roman"/>
                <w:szCs w:val="24"/>
                <w:lang w:eastAsia="ja-JP"/>
              </w:rPr>
            </w:pPr>
            <w:r w:rsidRPr="00855B6C">
              <w:rPr>
                <w:rFonts w:eastAsia="MS Mincho" w:cs="Times New Roman"/>
                <w:szCs w:val="24"/>
                <w:lang w:eastAsia="ja-JP"/>
              </w:rPr>
              <w:t xml:space="preserve">Потенциальный   Подрядчик   в    составе    Коммерческого   предложения </w:t>
            </w:r>
            <w:proofErr w:type="gramStart"/>
            <w:r w:rsidRPr="00855B6C">
              <w:rPr>
                <w:rFonts w:eastAsia="MS Mincho" w:cs="Times New Roman"/>
                <w:szCs w:val="24"/>
                <w:lang w:eastAsia="ja-JP"/>
              </w:rPr>
              <w:t>обязательно  должен</w:t>
            </w:r>
            <w:proofErr w:type="gramEnd"/>
            <w:r w:rsidRPr="00855B6C">
              <w:rPr>
                <w:rFonts w:eastAsia="MS Mincho" w:cs="Times New Roman"/>
                <w:szCs w:val="24"/>
                <w:lang w:eastAsia="ja-JP"/>
              </w:rPr>
              <w:t xml:space="preserve">  предоставить  документы:</w:t>
            </w:r>
          </w:p>
          <w:p w:rsidR="00542F7F" w:rsidRPr="00855B6C" w:rsidRDefault="00542F7F" w:rsidP="00542F7F">
            <w:pPr>
              <w:ind w:left="680" w:firstLine="0"/>
              <w:jc w:val="left"/>
              <w:outlineLvl w:val="1"/>
              <w:rPr>
                <w:bCs/>
              </w:rPr>
            </w:pPr>
            <w:r w:rsidRPr="00855B6C">
              <w:rPr>
                <w:bCs/>
                <w:lang w:val="en-US"/>
              </w:rPr>
              <w:t>i</w:t>
            </w:r>
            <w:r w:rsidRPr="00855B6C">
              <w:rPr>
                <w:bCs/>
              </w:rPr>
              <w:t>.       подтверждающие  правоспособность юридического  лица: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r w:rsidRPr="00855B6C">
              <w:rPr>
                <w:lang w:val="en-US"/>
              </w:rPr>
              <w:t>a</w:t>
            </w:r>
            <w:r w:rsidRPr="00855B6C">
              <w:t>).надлежаще  заверенную  копию  устава   юридического  лица,   содержащую</w:t>
            </w:r>
          </w:p>
          <w:p w:rsidR="00542F7F" w:rsidRPr="00855B6C" w:rsidRDefault="00542F7F" w:rsidP="00542F7F">
            <w:pPr>
              <w:widowControl/>
              <w:autoSpaceDE/>
              <w:autoSpaceDN/>
              <w:adjustRightInd/>
              <w:ind w:left="680" w:firstLine="0"/>
              <w:contextualSpacing/>
              <w:jc w:val="left"/>
              <w:rPr>
                <w:rFonts w:eastAsia="MS Mincho" w:cs="Times New Roman"/>
                <w:szCs w:val="24"/>
                <w:lang w:eastAsia="ja-JP"/>
              </w:rPr>
            </w:pPr>
            <w:r w:rsidRPr="00855B6C">
              <w:rPr>
                <w:rFonts w:eastAsia="MS Mincho" w:cs="Times New Roman"/>
                <w:szCs w:val="24"/>
                <w:lang w:eastAsia="ja-JP"/>
              </w:rPr>
              <w:t xml:space="preserve">   </w:t>
            </w:r>
            <w:proofErr w:type="gramStart"/>
            <w:r w:rsidRPr="00855B6C">
              <w:rPr>
                <w:rFonts w:eastAsia="MS Mincho" w:cs="Times New Roman"/>
                <w:szCs w:val="24"/>
                <w:lang w:eastAsia="ja-JP"/>
              </w:rPr>
              <w:t>реквизиты  регистрирующего</w:t>
            </w:r>
            <w:proofErr w:type="gramEnd"/>
            <w:r w:rsidRPr="00855B6C">
              <w:rPr>
                <w:rFonts w:eastAsia="MS Mincho" w:cs="Times New Roman"/>
                <w:szCs w:val="24"/>
                <w:lang w:eastAsia="ja-JP"/>
              </w:rPr>
              <w:t xml:space="preserve">  органа;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r w:rsidRPr="00855B6C">
              <w:rPr>
                <w:lang w:val="en-US"/>
              </w:rPr>
              <w:t>b</w:t>
            </w:r>
            <w:r w:rsidRPr="00855B6C">
              <w:t>). свидетельство  о  внесении  юридического лица в единый государственный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r w:rsidRPr="00855B6C">
              <w:t xml:space="preserve">реестр   </w:t>
            </w:r>
            <w:proofErr w:type="gramStart"/>
            <w:r w:rsidRPr="00855B6C">
              <w:t>юридических  лиц</w:t>
            </w:r>
            <w:proofErr w:type="gramEnd"/>
            <w:r w:rsidRPr="00855B6C">
              <w:t>;  для  иностранной   компании -  аналог  документа,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proofErr w:type="gramStart"/>
            <w:r w:rsidRPr="00855B6C">
              <w:t>подтверждающего  государственную</w:t>
            </w:r>
            <w:proofErr w:type="gramEnd"/>
            <w:r w:rsidRPr="00855B6C">
              <w:t xml:space="preserve">   регистрацию   компании – Сертификат</w:t>
            </w:r>
          </w:p>
          <w:p w:rsidR="00542F7F" w:rsidRPr="007D1DCE" w:rsidRDefault="00542F7F" w:rsidP="00542F7F">
            <w:pPr>
              <w:widowControl/>
              <w:autoSpaceDE/>
              <w:autoSpaceDN/>
              <w:adjustRightInd/>
              <w:ind w:left="680" w:firstLine="0"/>
              <w:contextualSpacing/>
              <w:jc w:val="left"/>
              <w:rPr>
                <w:rFonts w:eastAsia="MS Mincho" w:cs="Times New Roman"/>
                <w:szCs w:val="24"/>
                <w:lang w:val="en-US" w:eastAsia="ja-JP"/>
              </w:rPr>
            </w:pPr>
            <w:proofErr w:type="gramStart"/>
            <w:r w:rsidRPr="00855B6C">
              <w:rPr>
                <w:rFonts w:eastAsia="MS Mincho" w:cs="Times New Roman"/>
                <w:szCs w:val="24"/>
                <w:lang w:eastAsia="ja-JP"/>
              </w:rPr>
              <w:t>инкорпорации</w:t>
            </w:r>
            <w:r w:rsidRPr="007D1DCE">
              <w:rPr>
                <w:rFonts w:eastAsia="MS Mincho" w:cs="Times New Roman"/>
                <w:szCs w:val="24"/>
                <w:lang w:val="en-US" w:eastAsia="ja-JP"/>
              </w:rPr>
              <w:t xml:space="preserve">  (</w:t>
            </w:r>
            <w:proofErr w:type="gramEnd"/>
            <w:r w:rsidRPr="00855B6C">
              <w:rPr>
                <w:rFonts w:eastAsia="MS Mincho" w:cs="Times New Roman"/>
                <w:szCs w:val="24"/>
                <w:lang w:val="en-US" w:eastAsia="ja-JP"/>
              </w:rPr>
              <w:t>The</w:t>
            </w:r>
            <w:r w:rsidRPr="007D1DCE">
              <w:rPr>
                <w:rFonts w:eastAsia="MS Mincho" w:cs="Times New Roman"/>
                <w:szCs w:val="24"/>
                <w:lang w:val="en-US" w:eastAsia="ja-JP"/>
              </w:rPr>
              <w:t xml:space="preserve">  </w:t>
            </w:r>
            <w:proofErr w:type="spellStart"/>
            <w:r w:rsidRPr="00855B6C">
              <w:rPr>
                <w:rFonts w:eastAsia="MS Mincho" w:cs="Times New Roman"/>
                <w:szCs w:val="24"/>
                <w:lang w:val="en-US" w:eastAsia="ja-JP"/>
              </w:rPr>
              <w:t>Gertify</w:t>
            </w:r>
            <w:proofErr w:type="spellEnd"/>
            <w:r w:rsidRPr="007D1DCE">
              <w:rPr>
                <w:rFonts w:eastAsia="MS Mincho" w:cs="Times New Roman"/>
                <w:szCs w:val="24"/>
                <w:lang w:val="en-US" w:eastAsia="ja-JP"/>
              </w:rPr>
              <w:t xml:space="preserve"> </w:t>
            </w:r>
            <w:r w:rsidRPr="00855B6C">
              <w:rPr>
                <w:rFonts w:eastAsia="MS Mincho" w:cs="Times New Roman"/>
                <w:szCs w:val="24"/>
                <w:lang w:val="en-US" w:eastAsia="ja-JP"/>
              </w:rPr>
              <w:t>of</w:t>
            </w:r>
            <w:r w:rsidRPr="007D1DCE">
              <w:rPr>
                <w:rFonts w:eastAsia="MS Mincho" w:cs="Times New Roman"/>
                <w:szCs w:val="24"/>
                <w:lang w:val="en-US" w:eastAsia="ja-JP"/>
              </w:rPr>
              <w:t xml:space="preserve"> </w:t>
            </w:r>
            <w:r w:rsidRPr="00855B6C">
              <w:rPr>
                <w:rFonts w:eastAsia="MS Mincho" w:cs="Times New Roman"/>
                <w:szCs w:val="24"/>
                <w:lang w:val="en-US" w:eastAsia="ja-JP"/>
              </w:rPr>
              <w:t>Incorporation</w:t>
            </w:r>
            <w:r w:rsidRPr="007D1DCE">
              <w:rPr>
                <w:rFonts w:eastAsia="MS Mincho" w:cs="Times New Roman"/>
                <w:szCs w:val="24"/>
                <w:lang w:val="en-US" w:eastAsia="ja-JP"/>
              </w:rPr>
              <w:t>);</w:t>
            </w:r>
          </w:p>
          <w:p w:rsidR="00542F7F" w:rsidRPr="00855B6C" w:rsidRDefault="00542F7F" w:rsidP="00542F7F">
            <w:pPr>
              <w:ind w:left="680" w:firstLine="0"/>
              <w:jc w:val="left"/>
              <w:outlineLvl w:val="1"/>
              <w:rPr>
                <w:bCs/>
              </w:rPr>
            </w:pPr>
            <w:r w:rsidRPr="00855B6C">
              <w:rPr>
                <w:bCs/>
                <w:lang w:val="en-US"/>
              </w:rPr>
              <w:t>c</w:t>
            </w:r>
            <w:r w:rsidRPr="00855B6C">
              <w:rPr>
                <w:bCs/>
              </w:rPr>
              <w:t xml:space="preserve">).  выписку   из   Единого   государственного    реестра    юридических      лиц  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r w:rsidRPr="00855B6C">
              <w:t>(</w:t>
            </w:r>
            <w:proofErr w:type="gramStart"/>
            <w:r w:rsidRPr="00855B6C">
              <w:t>ЕГРЮЛ)  по</w:t>
            </w:r>
            <w:proofErr w:type="gramEnd"/>
            <w:r w:rsidRPr="00855B6C">
              <w:t xml:space="preserve">   состоянию  на  текущий   год;    для    иностранной   компании -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r w:rsidRPr="00855B6C">
              <w:t xml:space="preserve">документ, </w:t>
            </w:r>
            <w:proofErr w:type="gramStart"/>
            <w:r w:rsidRPr="00855B6C">
              <w:t>подтверждающий  существование</w:t>
            </w:r>
            <w:proofErr w:type="gramEnd"/>
            <w:r w:rsidRPr="00855B6C">
              <w:t xml:space="preserve">  компании   в   настоящее   время-</w:t>
            </w:r>
          </w:p>
          <w:p w:rsidR="00542F7F" w:rsidRPr="00855B6C" w:rsidRDefault="00542F7F" w:rsidP="00542F7F">
            <w:pPr>
              <w:widowControl/>
              <w:autoSpaceDE/>
              <w:autoSpaceDN/>
              <w:adjustRightInd/>
              <w:ind w:left="680" w:firstLine="0"/>
              <w:contextualSpacing/>
              <w:jc w:val="left"/>
              <w:rPr>
                <w:rFonts w:eastAsia="MS Mincho" w:cs="Times New Roman"/>
                <w:bCs/>
                <w:szCs w:val="24"/>
                <w:lang w:val="en-US" w:eastAsia="ja-JP"/>
              </w:rPr>
            </w:pPr>
            <w:proofErr w:type="gramStart"/>
            <w:r w:rsidRPr="00855B6C">
              <w:rPr>
                <w:rFonts w:eastAsia="MS Mincho" w:cs="Times New Roman"/>
                <w:szCs w:val="24"/>
                <w:lang w:eastAsia="ja-JP"/>
              </w:rPr>
              <w:t>выписка</w:t>
            </w:r>
            <w:r w:rsidRPr="00855B6C">
              <w:rPr>
                <w:rFonts w:eastAsia="MS Mincho" w:cs="Times New Roman"/>
                <w:szCs w:val="24"/>
                <w:lang w:val="en-US" w:eastAsia="ja-JP"/>
              </w:rPr>
              <w:t xml:space="preserve">  </w:t>
            </w:r>
            <w:r w:rsidRPr="00855B6C">
              <w:rPr>
                <w:rFonts w:eastAsia="MS Mincho" w:cs="Times New Roman"/>
                <w:szCs w:val="24"/>
                <w:lang w:eastAsia="ja-JP"/>
              </w:rPr>
              <w:t>из</w:t>
            </w:r>
            <w:proofErr w:type="gramEnd"/>
            <w:r w:rsidRPr="00855B6C">
              <w:rPr>
                <w:rFonts w:eastAsia="MS Mincho" w:cs="Times New Roman"/>
                <w:szCs w:val="24"/>
                <w:lang w:val="en-US" w:eastAsia="ja-JP"/>
              </w:rPr>
              <w:t xml:space="preserve">   </w:t>
            </w:r>
            <w:r w:rsidRPr="00855B6C">
              <w:rPr>
                <w:rFonts w:eastAsia="MS Mincho" w:cs="Times New Roman"/>
                <w:szCs w:val="24"/>
                <w:lang w:eastAsia="ja-JP"/>
              </w:rPr>
              <w:t>торгового</w:t>
            </w:r>
            <w:r w:rsidRPr="00855B6C">
              <w:rPr>
                <w:rFonts w:eastAsia="MS Mincho" w:cs="Times New Roman"/>
                <w:szCs w:val="24"/>
                <w:lang w:val="en-US" w:eastAsia="ja-JP"/>
              </w:rPr>
              <w:t xml:space="preserve">  </w:t>
            </w:r>
            <w:r w:rsidRPr="00855B6C">
              <w:rPr>
                <w:rFonts w:eastAsia="MS Mincho" w:cs="Times New Roman"/>
                <w:szCs w:val="24"/>
                <w:lang w:eastAsia="ja-JP"/>
              </w:rPr>
              <w:t>реестра</w:t>
            </w:r>
            <w:r w:rsidRPr="00855B6C">
              <w:rPr>
                <w:rFonts w:eastAsia="MS Mincho" w:cs="Times New Roman"/>
                <w:szCs w:val="24"/>
                <w:lang w:val="en-US" w:eastAsia="ja-JP"/>
              </w:rPr>
              <w:t xml:space="preserve">  (</w:t>
            </w:r>
            <w:r w:rsidRPr="00855B6C">
              <w:rPr>
                <w:rFonts w:eastAsia="MS Mincho" w:cs="Times New Roman"/>
                <w:bCs/>
                <w:szCs w:val="24"/>
                <w:lang w:val="en-US" w:eastAsia="ja-JP"/>
              </w:rPr>
              <w:t>The Extract of the Trade Register);</w:t>
            </w:r>
          </w:p>
          <w:p w:rsidR="00542F7F" w:rsidRPr="00855B6C" w:rsidRDefault="00542F7F" w:rsidP="00542F7F">
            <w:pPr>
              <w:ind w:left="680" w:firstLine="0"/>
              <w:jc w:val="left"/>
              <w:outlineLvl w:val="1"/>
            </w:pPr>
            <w:r w:rsidRPr="00855B6C">
              <w:rPr>
                <w:lang w:val="en-US"/>
              </w:rPr>
              <w:t>d</w:t>
            </w:r>
            <w:r w:rsidRPr="00855B6C">
              <w:t>).  документы,   подтверждающие   полномочия   руководителя  юридического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proofErr w:type="gramStart"/>
            <w:r w:rsidRPr="00855B6C">
              <w:t>лица  и</w:t>
            </w:r>
            <w:proofErr w:type="gramEnd"/>
            <w:r w:rsidRPr="00855B6C">
              <w:t xml:space="preserve">  его  представителей (решение  учредителей/ акционеров  об  избрании</w:t>
            </w:r>
          </w:p>
          <w:p w:rsidR="00542F7F" w:rsidRPr="00855B6C" w:rsidRDefault="00542F7F" w:rsidP="00542F7F">
            <w:pPr>
              <w:ind w:left="680" w:firstLine="0"/>
              <w:jc w:val="left"/>
            </w:pPr>
            <w:r w:rsidRPr="00855B6C">
              <w:t xml:space="preserve">руководителя, </w:t>
            </w:r>
            <w:proofErr w:type="gramStart"/>
            <w:r w:rsidRPr="00855B6C">
              <w:t>доверенность  на</w:t>
            </w:r>
            <w:proofErr w:type="gramEnd"/>
            <w:r w:rsidRPr="00855B6C">
              <w:t xml:space="preserve">  подписанта);</w:t>
            </w:r>
          </w:p>
          <w:p w:rsidR="00542F7F" w:rsidRPr="00855B6C" w:rsidRDefault="00542F7F" w:rsidP="00542F7F">
            <w:pPr>
              <w:ind w:left="680" w:firstLine="0"/>
              <w:jc w:val="left"/>
              <w:outlineLvl w:val="1"/>
              <w:rPr>
                <w:bCs/>
              </w:rPr>
            </w:pPr>
            <w:r w:rsidRPr="00855B6C">
              <w:rPr>
                <w:bCs/>
              </w:rPr>
              <w:t xml:space="preserve">е). </w:t>
            </w:r>
            <w:proofErr w:type="gramStart"/>
            <w:r w:rsidRPr="00855B6C">
              <w:rPr>
                <w:bCs/>
              </w:rPr>
              <w:t>надлежаще  заверенную</w:t>
            </w:r>
            <w:proofErr w:type="gramEnd"/>
            <w:r w:rsidRPr="00855B6C">
              <w:rPr>
                <w:bCs/>
              </w:rPr>
              <w:t xml:space="preserve">  копию  лицензии МЧС со  всеми  приложениями  к  ним;</w:t>
            </w:r>
          </w:p>
          <w:p w:rsidR="00542F7F" w:rsidRPr="00855B6C" w:rsidRDefault="00542F7F" w:rsidP="00542F7F">
            <w:pPr>
              <w:ind w:left="680" w:firstLine="0"/>
              <w:jc w:val="left"/>
              <w:outlineLvl w:val="1"/>
              <w:rPr>
                <w:bCs/>
              </w:rPr>
            </w:pPr>
            <w:r w:rsidRPr="00855B6C">
              <w:rPr>
                <w:bCs/>
                <w:lang w:val="en-US"/>
              </w:rPr>
              <w:t>ii</w:t>
            </w:r>
            <w:r w:rsidRPr="00855B6C">
              <w:rPr>
                <w:bCs/>
              </w:rPr>
              <w:t xml:space="preserve">     перечень  выполненных  объектов,  подтверждающие  опыт  выполнения  потенциальным  подрядчиком подобных  работ ранее;</w:t>
            </w:r>
          </w:p>
          <w:p w:rsidR="00542F7F" w:rsidRPr="00855B6C" w:rsidRDefault="00542F7F" w:rsidP="00542F7F">
            <w:pPr>
              <w:ind w:left="680" w:firstLine="0"/>
              <w:jc w:val="left"/>
              <w:outlineLvl w:val="1"/>
              <w:rPr>
                <w:bCs/>
              </w:rPr>
            </w:pPr>
            <w:r w:rsidRPr="00855B6C">
              <w:rPr>
                <w:bCs/>
                <w:lang w:val="en-US"/>
              </w:rPr>
              <w:t>iii</w:t>
            </w:r>
            <w:r w:rsidRPr="00855B6C">
              <w:rPr>
                <w:bCs/>
              </w:rPr>
              <w:t xml:space="preserve">     календарный  график  производства  работ;</w:t>
            </w:r>
          </w:p>
          <w:p w:rsidR="00542F7F" w:rsidRPr="00855B6C" w:rsidRDefault="00542F7F" w:rsidP="00542F7F">
            <w:pPr>
              <w:ind w:left="680" w:firstLine="0"/>
              <w:jc w:val="left"/>
              <w:outlineLvl w:val="1"/>
              <w:rPr>
                <w:bCs/>
              </w:rPr>
            </w:pPr>
            <w:proofErr w:type="gramStart"/>
            <w:r w:rsidRPr="00855B6C">
              <w:rPr>
                <w:bCs/>
                <w:lang w:val="en-US"/>
              </w:rPr>
              <w:t>iv</w:t>
            </w:r>
            <w:r w:rsidRPr="00855B6C">
              <w:rPr>
                <w:bCs/>
              </w:rPr>
              <w:t xml:space="preserve">  Коммерческое</w:t>
            </w:r>
            <w:proofErr w:type="gramEnd"/>
            <w:r w:rsidRPr="00855B6C">
              <w:rPr>
                <w:bCs/>
              </w:rPr>
              <w:t xml:space="preserve">  предложение</w:t>
            </w:r>
            <w:r>
              <w:rPr>
                <w:bCs/>
              </w:rPr>
              <w:t>,  а также калькуляцию или</w:t>
            </w:r>
            <w:r w:rsidRPr="00855B6C">
              <w:rPr>
                <w:bCs/>
              </w:rPr>
              <w:t xml:space="preserve"> смет</w:t>
            </w:r>
            <w:r>
              <w:rPr>
                <w:bCs/>
              </w:rPr>
              <w:t>ный расчет,</w:t>
            </w:r>
            <w:r w:rsidRPr="00855B6C">
              <w:rPr>
                <w:bCs/>
              </w:rPr>
              <w:t xml:space="preserve"> </w:t>
            </w:r>
            <w:r>
              <w:rPr>
                <w:bCs/>
              </w:rPr>
              <w:t xml:space="preserve"> обосновывающие</w:t>
            </w:r>
            <w:r w:rsidRPr="00855B6C">
              <w:rPr>
                <w:bCs/>
              </w:rPr>
              <w:t xml:space="preserve">  стоимост</w:t>
            </w:r>
            <w:r>
              <w:rPr>
                <w:bCs/>
              </w:rPr>
              <w:t>ь работ</w:t>
            </w:r>
            <w:r w:rsidRPr="00855B6C">
              <w:rPr>
                <w:bCs/>
              </w:rPr>
              <w:t>.</w:t>
            </w:r>
          </w:p>
          <w:p w:rsidR="00542F7F" w:rsidRDefault="00542F7F" w:rsidP="00542F7F"/>
          <w:p w:rsidR="00825DC4" w:rsidRPr="00855B6C" w:rsidRDefault="00825DC4" w:rsidP="00542F7F"/>
          <w:p w:rsidR="00542F7F" w:rsidRDefault="00542F7F" w:rsidP="00542F7F">
            <w:pPr>
              <w:ind w:left="680" w:firstLine="0"/>
              <w:jc w:val="left"/>
              <w:outlineLvl w:val="1"/>
            </w:pPr>
            <w:proofErr w:type="gramStart"/>
            <w:r w:rsidRPr="00855B6C">
              <w:rPr>
                <w:bCs/>
              </w:rPr>
              <w:t>Все  документы</w:t>
            </w:r>
            <w:proofErr w:type="gramEnd"/>
            <w:r w:rsidRPr="00855B6C">
              <w:rPr>
                <w:bCs/>
              </w:rPr>
              <w:t xml:space="preserve">,  предоставленные  потенциальным  подрядчиком,  должны  быть  заверены  печатью  и  подписью  генерального  директора  потенциального  подрядчика  и  представлены в сканированных   копиях в </w:t>
            </w:r>
            <w:r w:rsidRPr="00855B6C">
              <w:rPr>
                <w:b/>
              </w:rPr>
              <w:t xml:space="preserve"> </w:t>
            </w:r>
            <w:r w:rsidRPr="00855B6C">
              <w:t>формат</w:t>
            </w:r>
            <w:r>
              <w:t>е</w:t>
            </w:r>
            <w:r w:rsidRPr="00855B6C">
              <w:t xml:space="preserve">  </w:t>
            </w:r>
            <w:r w:rsidRPr="00855B6C">
              <w:rPr>
                <w:lang w:val="en-US"/>
              </w:rPr>
              <w:t>Pdf</w:t>
            </w:r>
          </w:p>
          <w:p w:rsidR="00542F7F" w:rsidRPr="00542F7F" w:rsidRDefault="00542F7F" w:rsidP="00542F7F"/>
        </w:tc>
        <w:tc>
          <w:tcPr>
            <w:tcW w:w="269" w:type="pct"/>
            <w:shd w:val="clear" w:color="auto" w:fill="auto"/>
          </w:tcPr>
          <w:p w:rsidR="002C2B5B" w:rsidRPr="0015668E" w:rsidRDefault="002C2B5B" w:rsidP="002402DA">
            <w:pPr>
              <w:ind w:firstLine="0"/>
            </w:pPr>
          </w:p>
        </w:tc>
      </w:tr>
      <w:tr w:rsidR="002C2B5B" w:rsidRPr="00604084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311162" w:rsidRDefault="00311162" w:rsidP="00727BB1">
            <w:permStart w:id="1186618315" w:edGrp="everyone" w:colFirst="0" w:colLast="0"/>
            <w:permStart w:id="976358802" w:edGrp="everyone" w:colFirst="1" w:colLast="1"/>
            <w:permEnd w:id="905732807"/>
            <w:permEnd w:id="1552300518"/>
          </w:p>
          <w:p w:rsidR="001E1858" w:rsidRDefault="0039481D" w:rsidP="0021027D">
            <w:pPr>
              <w:ind w:firstLine="0"/>
            </w:pPr>
            <w:r>
              <w:t>Согласовано:</w:t>
            </w:r>
          </w:p>
          <w:p w:rsidR="0039481D" w:rsidRPr="001E1858" w:rsidRDefault="0039481D" w:rsidP="0021027D">
            <w:pPr>
              <w:ind w:firstLine="0"/>
            </w:pPr>
          </w:p>
          <w:p w:rsidR="00727BB1" w:rsidRPr="00DF6390" w:rsidRDefault="0039481D" w:rsidP="00221255">
            <w:pPr>
              <w:pStyle w:val="af3"/>
              <w:ind w:left="456"/>
            </w:pPr>
            <w:r>
              <w:t xml:space="preserve"> </w:t>
            </w:r>
          </w:p>
        </w:tc>
        <w:tc>
          <w:tcPr>
            <w:tcW w:w="269" w:type="pct"/>
            <w:shd w:val="clear" w:color="auto" w:fill="auto"/>
          </w:tcPr>
          <w:p w:rsidR="002C2B5B" w:rsidRPr="00AD584F" w:rsidRDefault="002C2B5B" w:rsidP="002402DA">
            <w:pPr>
              <w:ind w:firstLine="0"/>
            </w:pPr>
          </w:p>
        </w:tc>
      </w:tr>
      <w:permEnd w:id="1186618315"/>
      <w:permEnd w:id="976358802"/>
      <w:tr w:rsidR="002C2B5B" w:rsidRPr="00604084" w:rsidTr="002402DA">
        <w:trPr>
          <w:trHeight w:val="275"/>
          <w:jc w:val="right"/>
        </w:trPr>
        <w:tc>
          <w:tcPr>
            <w:tcW w:w="4731" w:type="pct"/>
            <w:gridSpan w:val="2"/>
            <w:shd w:val="clear" w:color="auto" w:fill="auto"/>
          </w:tcPr>
          <w:p w:rsidR="002C2B5B" w:rsidRDefault="002C2B5B" w:rsidP="002402DA">
            <w:pPr>
              <w:pStyle w:val="2"/>
              <w:numPr>
                <w:ilvl w:val="0"/>
                <w:numId w:val="0"/>
              </w:numPr>
              <w:spacing w:before="0" w:after="0"/>
              <w:ind w:left="709"/>
              <w:rPr>
                <w:bCs/>
              </w:rPr>
            </w:pPr>
          </w:p>
        </w:tc>
        <w:tc>
          <w:tcPr>
            <w:tcW w:w="269" w:type="pct"/>
            <w:shd w:val="clear" w:color="auto" w:fill="auto"/>
          </w:tcPr>
          <w:p w:rsidR="002C2B5B" w:rsidRDefault="002C2B5B" w:rsidP="002402DA">
            <w:pPr>
              <w:ind w:firstLine="0"/>
            </w:pPr>
          </w:p>
        </w:tc>
      </w:tr>
    </w:tbl>
    <w:p w:rsidR="00D323AF" w:rsidRDefault="00D323AF"/>
    <w:sectPr w:rsidR="00D323AF" w:rsidSect="00D3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70C4"/>
    <w:multiLevelType w:val="hybridMultilevel"/>
    <w:tmpl w:val="A202A2F4"/>
    <w:lvl w:ilvl="0" w:tplc="C00401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306D09"/>
    <w:multiLevelType w:val="hybridMultilevel"/>
    <w:tmpl w:val="4D44A01A"/>
    <w:lvl w:ilvl="0" w:tplc="9DDEB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5F5374"/>
    <w:multiLevelType w:val="hybridMultilevel"/>
    <w:tmpl w:val="58B0C2DE"/>
    <w:lvl w:ilvl="0" w:tplc="B2445F4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25FAC"/>
    <w:multiLevelType w:val="hybridMultilevel"/>
    <w:tmpl w:val="DF7297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2D36F32"/>
    <w:multiLevelType w:val="hybridMultilevel"/>
    <w:tmpl w:val="F6FE0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57AD0"/>
    <w:multiLevelType w:val="hybridMultilevel"/>
    <w:tmpl w:val="552AB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3C6E"/>
    <w:multiLevelType w:val="hybridMultilevel"/>
    <w:tmpl w:val="C4E88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42AC7"/>
    <w:multiLevelType w:val="hybridMultilevel"/>
    <w:tmpl w:val="ECFE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B36D5"/>
    <w:multiLevelType w:val="hybridMultilevel"/>
    <w:tmpl w:val="8B9C6D14"/>
    <w:lvl w:ilvl="0" w:tplc="B58896F4">
      <w:numFmt w:val="bullet"/>
      <w:lvlText w:val="-"/>
      <w:lvlJc w:val="left"/>
      <w:pPr>
        <w:ind w:left="1429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68698C"/>
    <w:multiLevelType w:val="hybridMultilevel"/>
    <w:tmpl w:val="A0FC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61AA6"/>
    <w:multiLevelType w:val="hybridMultilevel"/>
    <w:tmpl w:val="5BECE876"/>
    <w:lvl w:ilvl="0" w:tplc="F47E3AD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57B1B2F"/>
    <w:multiLevelType w:val="hybridMultilevel"/>
    <w:tmpl w:val="56F69AD2"/>
    <w:lvl w:ilvl="0" w:tplc="0588712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556DA"/>
    <w:multiLevelType w:val="hybridMultilevel"/>
    <w:tmpl w:val="B6E05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0834A05"/>
    <w:multiLevelType w:val="hybridMultilevel"/>
    <w:tmpl w:val="38242118"/>
    <w:lvl w:ilvl="0" w:tplc="C51AF8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FD783A"/>
    <w:multiLevelType w:val="hybridMultilevel"/>
    <w:tmpl w:val="E9D2A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05A3F"/>
    <w:multiLevelType w:val="multilevel"/>
    <w:tmpl w:val="022830CA"/>
    <w:lvl w:ilvl="0">
      <w:start w:val="1"/>
      <w:numFmt w:val="decimal"/>
      <w:pStyle w:val="1"/>
      <w:lvlText w:val="Раздел 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5961" w:hanging="432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 w:val="0"/>
        <w:i w:val="0"/>
      </w:rPr>
    </w:lvl>
    <w:lvl w:ilvl="3">
      <w:start w:val="1"/>
      <w:numFmt w:val="lowerRoman"/>
      <w:lvlText w:val="(%4)"/>
      <w:lvlJc w:val="left"/>
      <w:pPr>
        <w:ind w:left="1728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37715D6"/>
    <w:multiLevelType w:val="hybridMultilevel"/>
    <w:tmpl w:val="14985E78"/>
    <w:lvl w:ilvl="0" w:tplc="FB20B6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6539F"/>
    <w:multiLevelType w:val="hybridMultilevel"/>
    <w:tmpl w:val="E54AE30C"/>
    <w:lvl w:ilvl="0" w:tplc="BCF822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C4C7A5A"/>
    <w:multiLevelType w:val="hybridMultilevel"/>
    <w:tmpl w:val="372C117A"/>
    <w:lvl w:ilvl="0" w:tplc="421A44C8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1050E1A"/>
    <w:multiLevelType w:val="multilevel"/>
    <w:tmpl w:val="7372455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32D6583"/>
    <w:multiLevelType w:val="hybridMultilevel"/>
    <w:tmpl w:val="1D00043C"/>
    <w:lvl w:ilvl="0" w:tplc="421A4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6B1392C"/>
    <w:multiLevelType w:val="hybridMultilevel"/>
    <w:tmpl w:val="C65406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7E7DD6"/>
    <w:multiLevelType w:val="hybridMultilevel"/>
    <w:tmpl w:val="F3B035F4"/>
    <w:lvl w:ilvl="0" w:tplc="092076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56DD6"/>
    <w:multiLevelType w:val="hybridMultilevel"/>
    <w:tmpl w:val="17768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556DEA"/>
    <w:multiLevelType w:val="hybridMultilevel"/>
    <w:tmpl w:val="A71C4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531299"/>
    <w:multiLevelType w:val="hybridMultilevel"/>
    <w:tmpl w:val="59628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915B3"/>
    <w:multiLevelType w:val="hybridMultilevel"/>
    <w:tmpl w:val="CFBE6452"/>
    <w:lvl w:ilvl="0" w:tplc="7DEC396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7" w15:restartNumberingAfterBreak="0">
    <w:nsid w:val="5C777C8D"/>
    <w:multiLevelType w:val="hybridMultilevel"/>
    <w:tmpl w:val="D1429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091674"/>
    <w:multiLevelType w:val="hybridMultilevel"/>
    <w:tmpl w:val="A0FC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0A2B4D"/>
    <w:multiLevelType w:val="hybridMultilevel"/>
    <w:tmpl w:val="ECB0C41A"/>
    <w:lvl w:ilvl="0" w:tplc="3470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02B0E"/>
    <w:multiLevelType w:val="hybridMultilevel"/>
    <w:tmpl w:val="3886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914ACF"/>
    <w:multiLevelType w:val="multilevel"/>
    <w:tmpl w:val="6492C23A"/>
    <w:lvl w:ilvl="0">
      <w:start w:val="1"/>
      <w:numFmt w:val="none"/>
      <w:lvlText w:val=""/>
      <w:lvlJc w:val="left"/>
      <w:pPr>
        <w:ind w:left="432" w:hanging="432"/>
      </w:pPr>
    </w:lvl>
    <w:lvl w:ilvl="1">
      <w:start w:val="1"/>
      <w:numFmt w:val="none"/>
      <w:lvlText w:val=""/>
      <w:lvlJc w:val="left"/>
      <w:pPr>
        <w:ind w:left="576" w:hanging="576"/>
      </w:pPr>
    </w:lvl>
    <w:lvl w:ilvl="2">
      <w:start w:val="1"/>
      <w:numFmt w:val="none"/>
      <w:lvlText w:val=""/>
      <w:lvlJc w:val="left"/>
      <w:pPr>
        <w:ind w:left="720" w:hanging="720"/>
      </w:pPr>
    </w:lvl>
    <w:lvl w:ilvl="3">
      <w:start w:val="1"/>
      <w:numFmt w:val="none"/>
      <w:lvlText w:val=""/>
      <w:lvlJc w:val="left"/>
      <w:pPr>
        <w:ind w:left="864" w:hanging="864"/>
      </w:pPr>
    </w:lvl>
    <w:lvl w:ilvl="4">
      <w:start w:val="1"/>
      <w:numFmt w:val="none"/>
      <w:lvlText w:val=""/>
      <w:lvlJc w:val="left"/>
      <w:pPr>
        <w:ind w:left="1008" w:hanging="1008"/>
      </w:pPr>
    </w:lvl>
    <w:lvl w:ilvl="5">
      <w:start w:val="1"/>
      <w:numFmt w:val="none"/>
      <w:lvlText w:val=""/>
      <w:lvlJc w:val="left"/>
      <w:pPr>
        <w:ind w:left="1152" w:hanging="1152"/>
      </w:pPr>
    </w:lvl>
    <w:lvl w:ilvl="6">
      <w:start w:val="1"/>
      <w:numFmt w:val="none"/>
      <w:lvlText w:val=""/>
      <w:lvlJc w:val="left"/>
      <w:pPr>
        <w:ind w:left="1296" w:hanging="1296"/>
      </w:pPr>
    </w:lvl>
    <w:lvl w:ilvl="7">
      <w:start w:val="1"/>
      <w:numFmt w:val="none"/>
      <w:lvlText w:val=""/>
      <w:lvlJc w:val="left"/>
      <w:pPr>
        <w:ind w:left="1440" w:hanging="1440"/>
      </w:pPr>
    </w:lvl>
    <w:lvl w:ilvl="8">
      <w:start w:val="1"/>
      <w:numFmt w:val="none"/>
      <w:lvlText w:val=""/>
      <w:lvlJc w:val="left"/>
      <w:pPr>
        <w:ind w:left="1584" w:hanging="1584"/>
      </w:pPr>
    </w:lvl>
  </w:abstractNum>
  <w:abstractNum w:abstractNumId="32" w15:restartNumberingAfterBreak="0">
    <w:nsid w:val="764B670F"/>
    <w:multiLevelType w:val="multilevel"/>
    <w:tmpl w:val="0172D678"/>
    <w:lvl w:ilvl="0">
      <w:start w:val="1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7"/>
  </w:num>
  <w:num w:numId="5">
    <w:abstractNumId w:val="21"/>
  </w:num>
  <w:num w:numId="6">
    <w:abstractNumId w:val="23"/>
  </w:num>
  <w:num w:numId="7">
    <w:abstractNumId w:val="12"/>
  </w:num>
  <w:num w:numId="8">
    <w:abstractNumId w:val="29"/>
  </w:num>
  <w:num w:numId="9">
    <w:abstractNumId w:val="32"/>
  </w:num>
  <w:num w:numId="10">
    <w:abstractNumId w:val="19"/>
  </w:num>
  <w:num w:numId="11">
    <w:abstractNumId w:val="31"/>
  </w:num>
  <w:num w:numId="12">
    <w:abstractNumId w:val="13"/>
  </w:num>
  <w:num w:numId="13">
    <w:abstractNumId w:val="15"/>
  </w:num>
  <w:num w:numId="14">
    <w:abstractNumId w:val="30"/>
  </w:num>
  <w:num w:numId="15">
    <w:abstractNumId w:val="25"/>
  </w:num>
  <w:num w:numId="16">
    <w:abstractNumId w:val="15"/>
  </w:num>
  <w:num w:numId="17">
    <w:abstractNumId w:val="15"/>
  </w:num>
  <w:num w:numId="18">
    <w:abstractNumId w:val="1"/>
  </w:num>
  <w:num w:numId="19">
    <w:abstractNumId w:val="10"/>
  </w:num>
  <w:num w:numId="20">
    <w:abstractNumId w:val="8"/>
  </w:num>
  <w:num w:numId="21">
    <w:abstractNumId w:val="0"/>
  </w:num>
  <w:num w:numId="22">
    <w:abstractNumId w:val="4"/>
  </w:num>
  <w:num w:numId="23">
    <w:abstractNumId w:val="5"/>
  </w:num>
  <w:num w:numId="24">
    <w:abstractNumId w:val="28"/>
  </w:num>
  <w:num w:numId="25">
    <w:abstractNumId w:val="9"/>
  </w:num>
  <w:num w:numId="26">
    <w:abstractNumId w:val="16"/>
  </w:num>
  <w:num w:numId="27">
    <w:abstractNumId w:val="24"/>
  </w:num>
  <w:num w:numId="28">
    <w:abstractNumId w:val="7"/>
  </w:num>
  <w:num w:numId="29">
    <w:abstractNumId w:val="22"/>
  </w:num>
  <w:num w:numId="30">
    <w:abstractNumId w:val="14"/>
  </w:num>
  <w:num w:numId="31">
    <w:abstractNumId w:val="6"/>
  </w:num>
  <w:num w:numId="32">
    <w:abstractNumId w:val="17"/>
  </w:num>
  <w:num w:numId="33">
    <w:abstractNumId w:val="18"/>
  </w:num>
  <w:num w:numId="34">
    <w:abstractNumId w:val="3"/>
  </w:num>
  <w:num w:numId="35">
    <w:abstractNumId w:val="20"/>
  </w:num>
  <w:num w:numId="36">
    <w:abstractNumId w:val="11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readOnly" w:enforcement="1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F2"/>
    <w:rsid w:val="000006C9"/>
    <w:rsid w:val="0000108F"/>
    <w:rsid w:val="0000159A"/>
    <w:rsid w:val="00001760"/>
    <w:rsid w:val="00002DA2"/>
    <w:rsid w:val="000038CE"/>
    <w:rsid w:val="00003C94"/>
    <w:rsid w:val="00004532"/>
    <w:rsid w:val="00004730"/>
    <w:rsid w:val="00004D11"/>
    <w:rsid w:val="00006587"/>
    <w:rsid w:val="00006EB9"/>
    <w:rsid w:val="00006FE0"/>
    <w:rsid w:val="0001016D"/>
    <w:rsid w:val="000127BF"/>
    <w:rsid w:val="00012BEC"/>
    <w:rsid w:val="00013190"/>
    <w:rsid w:val="000133BC"/>
    <w:rsid w:val="000139B0"/>
    <w:rsid w:val="0001405E"/>
    <w:rsid w:val="00014080"/>
    <w:rsid w:val="00014511"/>
    <w:rsid w:val="00014ECB"/>
    <w:rsid w:val="00015C61"/>
    <w:rsid w:val="00016311"/>
    <w:rsid w:val="0001646E"/>
    <w:rsid w:val="0001710B"/>
    <w:rsid w:val="000175B9"/>
    <w:rsid w:val="00017750"/>
    <w:rsid w:val="00017A50"/>
    <w:rsid w:val="00017E4E"/>
    <w:rsid w:val="00020815"/>
    <w:rsid w:val="00020CAD"/>
    <w:rsid w:val="0002165B"/>
    <w:rsid w:val="00021B29"/>
    <w:rsid w:val="00022821"/>
    <w:rsid w:val="00022B12"/>
    <w:rsid w:val="000231D7"/>
    <w:rsid w:val="00023F07"/>
    <w:rsid w:val="00023F6D"/>
    <w:rsid w:val="00024496"/>
    <w:rsid w:val="000246F4"/>
    <w:rsid w:val="00024D88"/>
    <w:rsid w:val="00024F9E"/>
    <w:rsid w:val="00024FFE"/>
    <w:rsid w:val="00025482"/>
    <w:rsid w:val="00025E36"/>
    <w:rsid w:val="00025E5A"/>
    <w:rsid w:val="00025F7D"/>
    <w:rsid w:val="00026175"/>
    <w:rsid w:val="000266F5"/>
    <w:rsid w:val="00026A5C"/>
    <w:rsid w:val="00027993"/>
    <w:rsid w:val="000301F6"/>
    <w:rsid w:val="00030624"/>
    <w:rsid w:val="00030895"/>
    <w:rsid w:val="000309E4"/>
    <w:rsid w:val="000317DF"/>
    <w:rsid w:val="00031BD2"/>
    <w:rsid w:val="00032EA3"/>
    <w:rsid w:val="0003389D"/>
    <w:rsid w:val="00033F03"/>
    <w:rsid w:val="00034B51"/>
    <w:rsid w:val="00034BF2"/>
    <w:rsid w:val="00035DBF"/>
    <w:rsid w:val="00035DE1"/>
    <w:rsid w:val="00036A41"/>
    <w:rsid w:val="00037EB3"/>
    <w:rsid w:val="00040C3A"/>
    <w:rsid w:val="00041129"/>
    <w:rsid w:val="00041FEC"/>
    <w:rsid w:val="00042DD8"/>
    <w:rsid w:val="00043C05"/>
    <w:rsid w:val="00044A55"/>
    <w:rsid w:val="00045425"/>
    <w:rsid w:val="00045FC8"/>
    <w:rsid w:val="00047A9D"/>
    <w:rsid w:val="00047CA2"/>
    <w:rsid w:val="00047D4C"/>
    <w:rsid w:val="00050373"/>
    <w:rsid w:val="00050767"/>
    <w:rsid w:val="00050D7B"/>
    <w:rsid w:val="00051309"/>
    <w:rsid w:val="00051854"/>
    <w:rsid w:val="00052112"/>
    <w:rsid w:val="00052566"/>
    <w:rsid w:val="00053947"/>
    <w:rsid w:val="00055C1B"/>
    <w:rsid w:val="00056CF4"/>
    <w:rsid w:val="000574E5"/>
    <w:rsid w:val="00057A6B"/>
    <w:rsid w:val="000613F4"/>
    <w:rsid w:val="00063257"/>
    <w:rsid w:val="00063448"/>
    <w:rsid w:val="00064C58"/>
    <w:rsid w:val="000650D7"/>
    <w:rsid w:val="0006576E"/>
    <w:rsid w:val="000667C3"/>
    <w:rsid w:val="0006732A"/>
    <w:rsid w:val="000707C0"/>
    <w:rsid w:val="00070F9A"/>
    <w:rsid w:val="0007140C"/>
    <w:rsid w:val="00071D68"/>
    <w:rsid w:val="00073A0E"/>
    <w:rsid w:val="00073B6D"/>
    <w:rsid w:val="00074BD5"/>
    <w:rsid w:val="00075EC2"/>
    <w:rsid w:val="00075F60"/>
    <w:rsid w:val="0007726D"/>
    <w:rsid w:val="000778B6"/>
    <w:rsid w:val="00077D61"/>
    <w:rsid w:val="00080148"/>
    <w:rsid w:val="00080503"/>
    <w:rsid w:val="00080D95"/>
    <w:rsid w:val="00081690"/>
    <w:rsid w:val="000816B2"/>
    <w:rsid w:val="00081C90"/>
    <w:rsid w:val="00082E00"/>
    <w:rsid w:val="000830A1"/>
    <w:rsid w:val="000831F9"/>
    <w:rsid w:val="0008353C"/>
    <w:rsid w:val="000836E6"/>
    <w:rsid w:val="00084A38"/>
    <w:rsid w:val="00084A6D"/>
    <w:rsid w:val="00084F7C"/>
    <w:rsid w:val="00085ABD"/>
    <w:rsid w:val="000866B5"/>
    <w:rsid w:val="0008676F"/>
    <w:rsid w:val="00086B32"/>
    <w:rsid w:val="00086E2E"/>
    <w:rsid w:val="00087AF9"/>
    <w:rsid w:val="000917BD"/>
    <w:rsid w:val="00091C63"/>
    <w:rsid w:val="0009206D"/>
    <w:rsid w:val="00092C2E"/>
    <w:rsid w:val="00093671"/>
    <w:rsid w:val="00093778"/>
    <w:rsid w:val="00093CC8"/>
    <w:rsid w:val="00093D26"/>
    <w:rsid w:val="00094AE9"/>
    <w:rsid w:val="00096E44"/>
    <w:rsid w:val="000977CC"/>
    <w:rsid w:val="00097A51"/>
    <w:rsid w:val="000A0160"/>
    <w:rsid w:val="000A046B"/>
    <w:rsid w:val="000A0563"/>
    <w:rsid w:val="000A0CC3"/>
    <w:rsid w:val="000A0D7B"/>
    <w:rsid w:val="000A3222"/>
    <w:rsid w:val="000A3434"/>
    <w:rsid w:val="000A39AE"/>
    <w:rsid w:val="000A3E1F"/>
    <w:rsid w:val="000A42BE"/>
    <w:rsid w:val="000A500D"/>
    <w:rsid w:val="000A5322"/>
    <w:rsid w:val="000A5A55"/>
    <w:rsid w:val="000A602E"/>
    <w:rsid w:val="000A6F48"/>
    <w:rsid w:val="000A756F"/>
    <w:rsid w:val="000A78DA"/>
    <w:rsid w:val="000A797D"/>
    <w:rsid w:val="000B02BC"/>
    <w:rsid w:val="000B0B4F"/>
    <w:rsid w:val="000B157D"/>
    <w:rsid w:val="000B1608"/>
    <w:rsid w:val="000B160A"/>
    <w:rsid w:val="000B1DA5"/>
    <w:rsid w:val="000B2B0D"/>
    <w:rsid w:val="000B346F"/>
    <w:rsid w:val="000B38A1"/>
    <w:rsid w:val="000B3914"/>
    <w:rsid w:val="000B47B9"/>
    <w:rsid w:val="000B47C9"/>
    <w:rsid w:val="000B4E2B"/>
    <w:rsid w:val="000B5ABA"/>
    <w:rsid w:val="000B6156"/>
    <w:rsid w:val="000B61E8"/>
    <w:rsid w:val="000B652B"/>
    <w:rsid w:val="000B6C95"/>
    <w:rsid w:val="000C0560"/>
    <w:rsid w:val="000C0F63"/>
    <w:rsid w:val="000C0F65"/>
    <w:rsid w:val="000C183B"/>
    <w:rsid w:val="000C18BF"/>
    <w:rsid w:val="000C1D83"/>
    <w:rsid w:val="000C2443"/>
    <w:rsid w:val="000C30AD"/>
    <w:rsid w:val="000C344C"/>
    <w:rsid w:val="000C3C43"/>
    <w:rsid w:val="000C418A"/>
    <w:rsid w:val="000C488C"/>
    <w:rsid w:val="000C5966"/>
    <w:rsid w:val="000C66CA"/>
    <w:rsid w:val="000C6E06"/>
    <w:rsid w:val="000C6E7B"/>
    <w:rsid w:val="000C7D59"/>
    <w:rsid w:val="000D125F"/>
    <w:rsid w:val="000D1C61"/>
    <w:rsid w:val="000D1DB7"/>
    <w:rsid w:val="000D1F4F"/>
    <w:rsid w:val="000D2BD4"/>
    <w:rsid w:val="000D2F4F"/>
    <w:rsid w:val="000D45FC"/>
    <w:rsid w:val="000D5789"/>
    <w:rsid w:val="000D6142"/>
    <w:rsid w:val="000D6210"/>
    <w:rsid w:val="000D6F67"/>
    <w:rsid w:val="000E0EDC"/>
    <w:rsid w:val="000E196F"/>
    <w:rsid w:val="000E2002"/>
    <w:rsid w:val="000E3088"/>
    <w:rsid w:val="000E32B5"/>
    <w:rsid w:val="000E3551"/>
    <w:rsid w:val="000E35AD"/>
    <w:rsid w:val="000E4063"/>
    <w:rsid w:val="000E4810"/>
    <w:rsid w:val="000E5184"/>
    <w:rsid w:val="000E6C4C"/>
    <w:rsid w:val="000E6D72"/>
    <w:rsid w:val="000E72D0"/>
    <w:rsid w:val="000E792E"/>
    <w:rsid w:val="000F0715"/>
    <w:rsid w:val="000F0906"/>
    <w:rsid w:val="000F19CD"/>
    <w:rsid w:val="000F1E72"/>
    <w:rsid w:val="000F2253"/>
    <w:rsid w:val="000F315D"/>
    <w:rsid w:val="000F4740"/>
    <w:rsid w:val="000F4C18"/>
    <w:rsid w:val="000F5725"/>
    <w:rsid w:val="000F6768"/>
    <w:rsid w:val="000F717A"/>
    <w:rsid w:val="000F7B4A"/>
    <w:rsid w:val="000F7F83"/>
    <w:rsid w:val="00101ADD"/>
    <w:rsid w:val="001028B8"/>
    <w:rsid w:val="001032D7"/>
    <w:rsid w:val="0010393D"/>
    <w:rsid w:val="00103D9E"/>
    <w:rsid w:val="001076A3"/>
    <w:rsid w:val="0010776E"/>
    <w:rsid w:val="00107CB6"/>
    <w:rsid w:val="00107D9E"/>
    <w:rsid w:val="001108F8"/>
    <w:rsid w:val="001116C6"/>
    <w:rsid w:val="00111F73"/>
    <w:rsid w:val="001130EB"/>
    <w:rsid w:val="00113292"/>
    <w:rsid w:val="0011378C"/>
    <w:rsid w:val="00114DED"/>
    <w:rsid w:val="00116786"/>
    <w:rsid w:val="00116FEA"/>
    <w:rsid w:val="00117064"/>
    <w:rsid w:val="001174AD"/>
    <w:rsid w:val="00120624"/>
    <w:rsid w:val="001215C2"/>
    <w:rsid w:val="001217D2"/>
    <w:rsid w:val="001227A5"/>
    <w:rsid w:val="00123168"/>
    <w:rsid w:val="00123193"/>
    <w:rsid w:val="00123467"/>
    <w:rsid w:val="00123476"/>
    <w:rsid w:val="00124B1C"/>
    <w:rsid w:val="001259FB"/>
    <w:rsid w:val="00126369"/>
    <w:rsid w:val="00127539"/>
    <w:rsid w:val="001301F1"/>
    <w:rsid w:val="001303AB"/>
    <w:rsid w:val="00130426"/>
    <w:rsid w:val="00131550"/>
    <w:rsid w:val="00131F87"/>
    <w:rsid w:val="001321AC"/>
    <w:rsid w:val="00133037"/>
    <w:rsid w:val="0013404A"/>
    <w:rsid w:val="0013431E"/>
    <w:rsid w:val="00134558"/>
    <w:rsid w:val="00135C8F"/>
    <w:rsid w:val="00137580"/>
    <w:rsid w:val="00137972"/>
    <w:rsid w:val="00137D73"/>
    <w:rsid w:val="00140F74"/>
    <w:rsid w:val="00141059"/>
    <w:rsid w:val="00141493"/>
    <w:rsid w:val="00142205"/>
    <w:rsid w:val="0014233B"/>
    <w:rsid w:val="001426E2"/>
    <w:rsid w:val="00142B28"/>
    <w:rsid w:val="0014320B"/>
    <w:rsid w:val="001433FD"/>
    <w:rsid w:val="0014440C"/>
    <w:rsid w:val="001451F5"/>
    <w:rsid w:val="00145F87"/>
    <w:rsid w:val="0014638E"/>
    <w:rsid w:val="0014643D"/>
    <w:rsid w:val="001467ED"/>
    <w:rsid w:val="00150F92"/>
    <w:rsid w:val="00151157"/>
    <w:rsid w:val="001511EC"/>
    <w:rsid w:val="001512A9"/>
    <w:rsid w:val="0015153F"/>
    <w:rsid w:val="00151F80"/>
    <w:rsid w:val="00151FA6"/>
    <w:rsid w:val="0015214E"/>
    <w:rsid w:val="001521EF"/>
    <w:rsid w:val="001534A7"/>
    <w:rsid w:val="00153C2A"/>
    <w:rsid w:val="001546A4"/>
    <w:rsid w:val="00154E3D"/>
    <w:rsid w:val="00155F22"/>
    <w:rsid w:val="001572D1"/>
    <w:rsid w:val="00157CDE"/>
    <w:rsid w:val="00157DF1"/>
    <w:rsid w:val="00160617"/>
    <w:rsid w:val="00160D2B"/>
    <w:rsid w:val="00163EF6"/>
    <w:rsid w:val="001651D0"/>
    <w:rsid w:val="001655B1"/>
    <w:rsid w:val="00165DE0"/>
    <w:rsid w:val="0016617C"/>
    <w:rsid w:val="00171461"/>
    <w:rsid w:val="001717E2"/>
    <w:rsid w:val="001719E7"/>
    <w:rsid w:val="0017241A"/>
    <w:rsid w:val="00175823"/>
    <w:rsid w:val="00175CD7"/>
    <w:rsid w:val="00176A15"/>
    <w:rsid w:val="00180101"/>
    <w:rsid w:val="00180195"/>
    <w:rsid w:val="0018053B"/>
    <w:rsid w:val="00180914"/>
    <w:rsid w:val="00180BA8"/>
    <w:rsid w:val="00180D98"/>
    <w:rsid w:val="00180ED1"/>
    <w:rsid w:val="00181804"/>
    <w:rsid w:val="00182033"/>
    <w:rsid w:val="00182FD1"/>
    <w:rsid w:val="00184270"/>
    <w:rsid w:val="00185B62"/>
    <w:rsid w:val="0019197B"/>
    <w:rsid w:val="00191B86"/>
    <w:rsid w:val="00191CF9"/>
    <w:rsid w:val="00192B63"/>
    <w:rsid w:val="00192BD3"/>
    <w:rsid w:val="00192EDC"/>
    <w:rsid w:val="001935F9"/>
    <w:rsid w:val="001937C1"/>
    <w:rsid w:val="00193B44"/>
    <w:rsid w:val="00193BDC"/>
    <w:rsid w:val="0019469B"/>
    <w:rsid w:val="00194F78"/>
    <w:rsid w:val="001955FA"/>
    <w:rsid w:val="00195680"/>
    <w:rsid w:val="00195740"/>
    <w:rsid w:val="00195A0C"/>
    <w:rsid w:val="00195F53"/>
    <w:rsid w:val="00196D24"/>
    <w:rsid w:val="001974E3"/>
    <w:rsid w:val="001A0171"/>
    <w:rsid w:val="001A10A9"/>
    <w:rsid w:val="001A1376"/>
    <w:rsid w:val="001A2EB6"/>
    <w:rsid w:val="001A2F9C"/>
    <w:rsid w:val="001A3194"/>
    <w:rsid w:val="001A3B99"/>
    <w:rsid w:val="001A3C2B"/>
    <w:rsid w:val="001A412A"/>
    <w:rsid w:val="001A5A89"/>
    <w:rsid w:val="001A5FF2"/>
    <w:rsid w:val="001A644E"/>
    <w:rsid w:val="001A678F"/>
    <w:rsid w:val="001A6B4F"/>
    <w:rsid w:val="001A6D6A"/>
    <w:rsid w:val="001A712E"/>
    <w:rsid w:val="001A7CDB"/>
    <w:rsid w:val="001B0291"/>
    <w:rsid w:val="001B0E8B"/>
    <w:rsid w:val="001B1C06"/>
    <w:rsid w:val="001B2912"/>
    <w:rsid w:val="001B33FB"/>
    <w:rsid w:val="001B3B21"/>
    <w:rsid w:val="001B3CC2"/>
    <w:rsid w:val="001B3CF0"/>
    <w:rsid w:val="001B54B0"/>
    <w:rsid w:val="001B5FA1"/>
    <w:rsid w:val="001B61E3"/>
    <w:rsid w:val="001B70E7"/>
    <w:rsid w:val="001C0160"/>
    <w:rsid w:val="001C04F3"/>
    <w:rsid w:val="001C1612"/>
    <w:rsid w:val="001C26A9"/>
    <w:rsid w:val="001C2C15"/>
    <w:rsid w:val="001C35C0"/>
    <w:rsid w:val="001C3973"/>
    <w:rsid w:val="001C3E6F"/>
    <w:rsid w:val="001C4745"/>
    <w:rsid w:val="001C48AB"/>
    <w:rsid w:val="001C50AC"/>
    <w:rsid w:val="001C59D0"/>
    <w:rsid w:val="001C5E06"/>
    <w:rsid w:val="001C5F5B"/>
    <w:rsid w:val="001C674E"/>
    <w:rsid w:val="001C70EA"/>
    <w:rsid w:val="001C7D38"/>
    <w:rsid w:val="001C7F65"/>
    <w:rsid w:val="001D0591"/>
    <w:rsid w:val="001D067E"/>
    <w:rsid w:val="001D0F42"/>
    <w:rsid w:val="001D184D"/>
    <w:rsid w:val="001D277C"/>
    <w:rsid w:val="001D33F4"/>
    <w:rsid w:val="001D4668"/>
    <w:rsid w:val="001D59B6"/>
    <w:rsid w:val="001D6094"/>
    <w:rsid w:val="001D68BF"/>
    <w:rsid w:val="001D79D6"/>
    <w:rsid w:val="001D7B94"/>
    <w:rsid w:val="001E09B4"/>
    <w:rsid w:val="001E0C29"/>
    <w:rsid w:val="001E1474"/>
    <w:rsid w:val="001E17F4"/>
    <w:rsid w:val="001E1858"/>
    <w:rsid w:val="001E3BBC"/>
    <w:rsid w:val="001E4626"/>
    <w:rsid w:val="001E4BF0"/>
    <w:rsid w:val="001E4D71"/>
    <w:rsid w:val="001E70BB"/>
    <w:rsid w:val="001E73D1"/>
    <w:rsid w:val="001E7586"/>
    <w:rsid w:val="001E75D6"/>
    <w:rsid w:val="001F016F"/>
    <w:rsid w:val="001F1331"/>
    <w:rsid w:val="001F186D"/>
    <w:rsid w:val="001F3E1F"/>
    <w:rsid w:val="001F3E60"/>
    <w:rsid w:val="001F417D"/>
    <w:rsid w:val="001F4295"/>
    <w:rsid w:val="001F42DA"/>
    <w:rsid w:val="001F548A"/>
    <w:rsid w:val="001F6C16"/>
    <w:rsid w:val="001F76F9"/>
    <w:rsid w:val="001F7F50"/>
    <w:rsid w:val="00200281"/>
    <w:rsid w:val="0020095A"/>
    <w:rsid w:val="002012D4"/>
    <w:rsid w:val="0020141E"/>
    <w:rsid w:val="00201673"/>
    <w:rsid w:val="0020176A"/>
    <w:rsid w:val="00201D86"/>
    <w:rsid w:val="002025D5"/>
    <w:rsid w:val="00202DBB"/>
    <w:rsid w:val="00202FD7"/>
    <w:rsid w:val="00203091"/>
    <w:rsid w:val="00203230"/>
    <w:rsid w:val="00203291"/>
    <w:rsid w:val="002035A4"/>
    <w:rsid w:val="00203614"/>
    <w:rsid w:val="00204163"/>
    <w:rsid w:val="00204B14"/>
    <w:rsid w:val="00205507"/>
    <w:rsid w:val="00206F0D"/>
    <w:rsid w:val="00207658"/>
    <w:rsid w:val="002076DA"/>
    <w:rsid w:val="0020797A"/>
    <w:rsid w:val="0021027D"/>
    <w:rsid w:val="00210355"/>
    <w:rsid w:val="0021078A"/>
    <w:rsid w:val="00210A26"/>
    <w:rsid w:val="00210AEA"/>
    <w:rsid w:val="00211ACB"/>
    <w:rsid w:val="00211BAF"/>
    <w:rsid w:val="002125FF"/>
    <w:rsid w:val="00212673"/>
    <w:rsid w:val="002126DA"/>
    <w:rsid w:val="002131A3"/>
    <w:rsid w:val="002131CB"/>
    <w:rsid w:val="00214076"/>
    <w:rsid w:val="00214633"/>
    <w:rsid w:val="002156FC"/>
    <w:rsid w:val="00215B1A"/>
    <w:rsid w:val="0021607D"/>
    <w:rsid w:val="002175A2"/>
    <w:rsid w:val="00217988"/>
    <w:rsid w:val="00221255"/>
    <w:rsid w:val="0022228E"/>
    <w:rsid w:val="0022355A"/>
    <w:rsid w:val="00223D0E"/>
    <w:rsid w:val="002252CD"/>
    <w:rsid w:val="0022673E"/>
    <w:rsid w:val="00227184"/>
    <w:rsid w:val="00227D5F"/>
    <w:rsid w:val="00227E23"/>
    <w:rsid w:val="002302A4"/>
    <w:rsid w:val="00231148"/>
    <w:rsid w:val="00231CC9"/>
    <w:rsid w:val="00232A1C"/>
    <w:rsid w:val="0023336F"/>
    <w:rsid w:val="00233550"/>
    <w:rsid w:val="00233E2F"/>
    <w:rsid w:val="00235153"/>
    <w:rsid w:val="00236168"/>
    <w:rsid w:val="00236266"/>
    <w:rsid w:val="002376F7"/>
    <w:rsid w:val="00237E8C"/>
    <w:rsid w:val="00237F62"/>
    <w:rsid w:val="0024016F"/>
    <w:rsid w:val="002402DA"/>
    <w:rsid w:val="002406BA"/>
    <w:rsid w:val="00241693"/>
    <w:rsid w:val="00241A61"/>
    <w:rsid w:val="00242851"/>
    <w:rsid w:val="00243852"/>
    <w:rsid w:val="00243D03"/>
    <w:rsid w:val="002441D7"/>
    <w:rsid w:val="00244B7A"/>
    <w:rsid w:val="002464F5"/>
    <w:rsid w:val="00246566"/>
    <w:rsid w:val="00246D00"/>
    <w:rsid w:val="00247BC1"/>
    <w:rsid w:val="00251CCD"/>
    <w:rsid w:val="00251E7B"/>
    <w:rsid w:val="00254A0B"/>
    <w:rsid w:val="00254D25"/>
    <w:rsid w:val="00255730"/>
    <w:rsid w:val="00255E70"/>
    <w:rsid w:val="002567A4"/>
    <w:rsid w:val="002568A2"/>
    <w:rsid w:val="00256B6B"/>
    <w:rsid w:val="00257A1B"/>
    <w:rsid w:val="00260A98"/>
    <w:rsid w:val="00260F17"/>
    <w:rsid w:val="00261358"/>
    <w:rsid w:val="00261669"/>
    <w:rsid w:val="00261AE4"/>
    <w:rsid w:val="00262749"/>
    <w:rsid w:val="00262DC7"/>
    <w:rsid w:val="002630BF"/>
    <w:rsid w:val="002642F2"/>
    <w:rsid w:val="00264BED"/>
    <w:rsid w:val="00265917"/>
    <w:rsid w:val="00266A28"/>
    <w:rsid w:val="002678DB"/>
    <w:rsid w:val="00267A3D"/>
    <w:rsid w:val="00270657"/>
    <w:rsid w:val="002712C1"/>
    <w:rsid w:val="002714B3"/>
    <w:rsid w:val="00272DE6"/>
    <w:rsid w:val="00272E23"/>
    <w:rsid w:val="00273785"/>
    <w:rsid w:val="002744BD"/>
    <w:rsid w:val="00274A99"/>
    <w:rsid w:val="002762C1"/>
    <w:rsid w:val="00276B6A"/>
    <w:rsid w:val="00277075"/>
    <w:rsid w:val="00281017"/>
    <w:rsid w:val="00281207"/>
    <w:rsid w:val="002813A2"/>
    <w:rsid w:val="0028237A"/>
    <w:rsid w:val="002823F5"/>
    <w:rsid w:val="00282792"/>
    <w:rsid w:val="00282ADC"/>
    <w:rsid w:val="002854DD"/>
    <w:rsid w:val="002879E1"/>
    <w:rsid w:val="002900F2"/>
    <w:rsid w:val="00290AF5"/>
    <w:rsid w:val="0029122E"/>
    <w:rsid w:val="00291C99"/>
    <w:rsid w:val="00291D4E"/>
    <w:rsid w:val="00292EF1"/>
    <w:rsid w:val="00293084"/>
    <w:rsid w:val="00293547"/>
    <w:rsid w:val="002944B4"/>
    <w:rsid w:val="00294533"/>
    <w:rsid w:val="00294876"/>
    <w:rsid w:val="00296629"/>
    <w:rsid w:val="002969D2"/>
    <w:rsid w:val="00297CF4"/>
    <w:rsid w:val="002A1701"/>
    <w:rsid w:val="002A1D6A"/>
    <w:rsid w:val="002A33F0"/>
    <w:rsid w:val="002A5941"/>
    <w:rsid w:val="002A5CB3"/>
    <w:rsid w:val="002A5D8E"/>
    <w:rsid w:val="002A5EFB"/>
    <w:rsid w:val="002A66D7"/>
    <w:rsid w:val="002A689D"/>
    <w:rsid w:val="002A6F4E"/>
    <w:rsid w:val="002A745E"/>
    <w:rsid w:val="002A7768"/>
    <w:rsid w:val="002A7867"/>
    <w:rsid w:val="002B031A"/>
    <w:rsid w:val="002B16C9"/>
    <w:rsid w:val="002B22EE"/>
    <w:rsid w:val="002B2941"/>
    <w:rsid w:val="002B4549"/>
    <w:rsid w:val="002B635E"/>
    <w:rsid w:val="002B6922"/>
    <w:rsid w:val="002C0F22"/>
    <w:rsid w:val="002C155E"/>
    <w:rsid w:val="002C15E0"/>
    <w:rsid w:val="002C19FE"/>
    <w:rsid w:val="002C1C8E"/>
    <w:rsid w:val="002C22EA"/>
    <w:rsid w:val="002C24A4"/>
    <w:rsid w:val="002C258C"/>
    <w:rsid w:val="002C2B5B"/>
    <w:rsid w:val="002C430D"/>
    <w:rsid w:val="002C4C01"/>
    <w:rsid w:val="002C4C9A"/>
    <w:rsid w:val="002C569B"/>
    <w:rsid w:val="002C56AD"/>
    <w:rsid w:val="002C5C70"/>
    <w:rsid w:val="002C6C13"/>
    <w:rsid w:val="002C7A91"/>
    <w:rsid w:val="002D051D"/>
    <w:rsid w:val="002D1B8D"/>
    <w:rsid w:val="002D235C"/>
    <w:rsid w:val="002D3A2E"/>
    <w:rsid w:val="002D3D83"/>
    <w:rsid w:val="002D5C61"/>
    <w:rsid w:val="002D5CD5"/>
    <w:rsid w:val="002D63A0"/>
    <w:rsid w:val="002D7376"/>
    <w:rsid w:val="002D7956"/>
    <w:rsid w:val="002D7D87"/>
    <w:rsid w:val="002E24AC"/>
    <w:rsid w:val="002E29A5"/>
    <w:rsid w:val="002E2BC2"/>
    <w:rsid w:val="002E2F8F"/>
    <w:rsid w:val="002E32D3"/>
    <w:rsid w:val="002E4C66"/>
    <w:rsid w:val="002E4EAB"/>
    <w:rsid w:val="002E574B"/>
    <w:rsid w:val="002E5D87"/>
    <w:rsid w:val="002E5DDB"/>
    <w:rsid w:val="002E5F81"/>
    <w:rsid w:val="002E61F7"/>
    <w:rsid w:val="002E719E"/>
    <w:rsid w:val="002E736E"/>
    <w:rsid w:val="002F11C0"/>
    <w:rsid w:val="002F12EF"/>
    <w:rsid w:val="002F1DD8"/>
    <w:rsid w:val="002F32F2"/>
    <w:rsid w:val="002F37BA"/>
    <w:rsid w:val="002F43FC"/>
    <w:rsid w:val="002F50CB"/>
    <w:rsid w:val="002F73C2"/>
    <w:rsid w:val="002F7EFE"/>
    <w:rsid w:val="003014EA"/>
    <w:rsid w:val="0030353B"/>
    <w:rsid w:val="00303EF2"/>
    <w:rsid w:val="0030454F"/>
    <w:rsid w:val="003076F1"/>
    <w:rsid w:val="0031045C"/>
    <w:rsid w:val="00310A77"/>
    <w:rsid w:val="00310FD9"/>
    <w:rsid w:val="00311162"/>
    <w:rsid w:val="00311E17"/>
    <w:rsid w:val="0031238D"/>
    <w:rsid w:val="00312668"/>
    <w:rsid w:val="00313420"/>
    <w:rsid w:val="00313490"/>
    <w:rsid w:val="00315112"/>
    <w:rsid w:val="00315CC0"/>
    <w:rsid w:val="00316876"/>
    <w:rsid w:val="00316F96"/>
    <w:rsid w:val="00317977"/>
    <w:rsid w:val="00317AF0"/>
    <w:rsid w:val="003200A2"/>
    <w:rsid w:val="00320954"/>
    <w:rsid w:val="00320BB4"/>
    <w:rsid w:val="00320EC4"/>
    <w:rsid w:val="0032127B"/>
    <w:rsid w:val="00321934"/>
    <w:rsid w:val="00322BA7"/>
    <w:rsid w:val="00322FFA"/>
    <w:rsid w:val="0032356F"/>
    <w:rsid w:val="00323C3D"/>
    <w:rsid w:val="00326571"/>
    <w:rsid w:val="00327C0F"/>
    <w:rsid w:val="003311E1"/>
    <w:rsid w:val="00332CED"/>
    <w:rsid w:val="003330A9"/>
    <w:rsid w:val="003335C1"/>
    <w:rsid w:val="00334FC8"/>
    <w:rsid w:val="00335941"/>
    <w:rsid w:val="00335B8A"/>
    <w:rsid w:val="00335C85"/>
    <w:rsid w:val="00336007"/>
    <w:rsid w:val="00336AB3"/>
    <w:rsid w:val="0033762E"/>
    <w:rsid w:val="0034049A"/>
    <w:rsid w:val="00341FE9"/>
    <w:rsid w:val="00344981"/>
    <w:rsid w:val="003454B5"/>
    <w:rsid w:val="003455E2"/>
    <w:rsid w:val="003464D0"/>
    <w:rsid w:val="00350412"/>
    <w:rsid w:val="00350EC3"/>
    <w:rsid w:val="00350FC3"/>
    <w:rsid w:val="003511F2"/>
    <w:rsid w:val="003520B4"/>
    <w:rsid w:val="003526FE"/>
    <w:rsid w:val="0035316F"/>
    <w:rsid w:val="0035493D"/>
    <w:rsid w:val="00354E93"/>
    <w:rsid w:val="00355A7A"/>
    <w:rsid w:val="0035699A"/>
    <w:rsid w:val="00356B3B"/>
    <w:rsid w:val="00356F9E"/>
    <w:rsid w:val="003618BA"/>
    <w:rsid w:val="00363BE4"/>
    <w:rsid w:val="00364D86"/>
    <w:rsid w:val="00365B8D"/>
    <w:rsid w:val="003660E6"/>
    <w:rsid w:val="00366476"/>
    <w:rsid w:val="00366687"/>
    <w:rsid w:val="003677FE"/>
    <w:rsid w:val="0036799F"/>
    <w:rsid w:val="00367F05"/>
    <w:rsid w:val="00370A49"/>
    <w:rsid w:val="00370D20"/>
    <w:rsid w:val="003726C8"/>
    <w:rsid w:val="00372F22"/>
    <w:rsid w:val="003737B1"/>
    <w:rsid w:val="00374A60"/>
    <w:rsid w:val="00374E7A"/>
    <w:rsid w:val="003751BD"/>
    <w:rsid w:val="003817AB"/>
    <w:rsid w:val="00381ED9"/>
    <w:rsid w:val="00382028"/>
    <w:rsid w:val="003839C2"/>
    <w:rsid w:val="00383CB4"/>
    <w:rsid w:val="00384E18"/>
    <w:rsid w:val="00385367"/>
    <w:rsid w:val="003854EF"/>
    <w:rsid w:val="003859C3"/>
    <w:rsid w:val="0038600F"/>
    <w:rsid w:val="00387544"/>
    <w:rsid w:val="00387990"/>
    <w:rsid w:val="00387F89"/>
    <w:rsid w:val="003902F7"/>
    <w:rsid w:val="0039040A"/>
    <w:rsid w:val="00390E69"/>
    <w:rsid w:val="00391E1B"/>
    <w:rsid w:val="0039282C"/>
    <w:rsid w:val="003942D0"/>
    <w:rsid w:val="0039481D"/>
    <w:rsid w:val="0039525B"/>
    <w:rsid w:val="00395D32"/>
    <w:rsid w:val="0039618B"/>
    <w:rsid w:val="00396A6E"/>
    <w:rsid w:val="00396F6F"/>
    <w:rsid w:val="003971C4"/>
    <w:rsid w:val="00397BFF"/>
    <w:rsid w:val="00397EE9"/>
    <w:rsid w:val="003A0281"/>
    <w:rsid w:val="003A088D"/>
    <w:rsid w:val="003A0DBD"/>
    <w:rsid w:val="003A2BF0"/>
    <w:rsid w:val="003A2C31"/>
    <w:rsid w:val="003A2E6F"/>
    <w:rsid w:val="003A5C99"/>
    <w:rsid w:val="003A7B17"/>
    <w:rsid w:val="003B0718"/>
    <w:rsid w:val="003B07DA"/>
    <w:rsid w:val="003B07E3"/>
    <w:rsid w:val="003B16D0"/>
    <w:rsid w:val="003B1DF4"/>
    <w:rsid w:val="003B2249"/>
    <w:rsid w:val="003B2713"/>
    <w:rsid w:val="003B3AD7"/>
    <w:rsid w:val="003B6699"/>
    <w:rsid w:val="003B66D4"/>
    <w:rsid w:val="003B78B3"/>
    <w:rsid w:val="003C0CB1"/>
    <w:rsid w:val="003C2CBB"/>
    <w:rsid w:val="003C33B1"/>
    <w:rsid w:val="003C6ADB"/>
    <w:rsid w:val="003C7332"/>
    <w:rsid w:val="003C736C"/>
    <w:rsid w:val="003C7373"/>
    <w:rsid w:val="003C77C2"/>
    <w:rsid w:val="003D1AC3"/>
    <w:rsid w:val="003D20E8"/>
    <w:rsid w:val="003D216C"/>
    <w:rsid w:val="003D28F1"/>
    <w:rsid w:val="003D3B7D"/>
    <w:rsid w:val="003D420F"/>
    <w:rsid w:val="003D445A"/>
    <w:rsid w:val="003D673D"/>
    <w:rsid w:val="003D6C01"/>
    <w:rsid w:val="003D70B2"/>
    <w:rsid w:val="003D7E6F"/>
    <w:rsid w:val="003E027D"/>
    <w:rsid w:val="003E13D1"/>
    <w:rsid w:val="003E190A"/>
    <w:rsid w:val="003E2E1C"/>
    <w:rsid w:val="003E50A7"/>
    <w:rsid w:val="003E5166"/>
    <w:rsid w:val="003E5DB7"/>
    <w:rsid w:val="003E7C33"/>
    <w:rsid w:val="003F1502"/>
    <w:rsid w:val="003F1A3A"/>
    <w:rsid w:val="003F2018"/>
    <w:rsid w:val="003F2A33"/>
    <w:rsid w:val="003F3CF9"/>
    <w:rsid w:val="003F470F"/>
    <w:rsid w:val="003F4769"/>
    <w:rsid w:val="003F4B91"/>
    <w:rsid w:val="003F60A9"/>
    <w:rsid w:val="003F6F4F"/>
    <w:rsid w:val="003F75EF"/>
    <w:rsid w:val="00401426"/>
    <w:rsid w:val="00401437"/>
    <w:rsid w:val="004022CD"/>
    <w:rsid w:val="004029F4"/>
    <w:rsid w:val="00403119"/>
    <w:rsid w:val="004039F6"/>
    <w:rsid w:val="0040425C"/>
    <w:rsid w:val="00404B6B"/>
    <w:rsid w:val="00405DF6"/>
    <w:rsid w:val="00405DF7"/>
    <w:rsid w:val="00406057"/>
    <w:rsid w:val="00407213"/>
    <w:rsid w:val="00411725"/>
    <w:rsid w:val="0041223C"/>
    <w:rsid w:val="0041540A"/>
    <w:rsid w:val="004156C7"/>
    <w:rsid w:val="004159B7"/>
    <w:rsid w:val="00415E4A"/>
    <w:rsid w:val="00416BC4"/>
    <w:rsid w:val="00417528"/>
    <w:rsid w:val="004202E7"/>
    <w:rsid w:val="004208BD"/>
    <w:rsid w:val="00420A44"/>
    <w:rsid w:val="00421135"/>
    <w:rsid w:val="0042169D"/>
    <w:rsid w:val="00421C33"/>
    <w:rsid w:val="004226E0"/>
    <w:rsid w:val="00423ABD"/>
    <w:rsid w:val="004249A8"/>
    <w:rsid w:val="0042543D"/>
    <w:rsid w:val="00425992"/>
    <w:rsid w:val="0043052B"/>
    <w:rsid w:val="004306C9"/>
    <w:rsid w:val="00431589"/>
    <w:rsid w:val="00434063"/>
    <w:rsid w:val="0043504B"/>
    <w:rsid w:val="00435D4B"/>
    <w:rsid w:val="00435F0E"/>
    <w:rsid w:val="00436E3A"/>
    <w:rsid w:val="00436FF2"/>
    <w:rsid w:val="0043768A"/>
    <w:rsid w:val="00440187"/>
    <w:rsid w:val="0044099F"/>
    <w:rsid w:val="004411CD"/>
    <w:rsid w:val="00442769"/>
    <w:rsid w:val="00442B6D"/>
    <w:rsid w:val="004434A1"/>
    <w:rsid w:val="00443E67"/>
    <w:rsid w:val="00444B3D"/>
    <w:rsid w:val="00444E12"/>
    <w:rsid w:val="004460A3"/>
    <w:rsid w:val="004460D4"/>
    <w:rsid w:val="00446163"/>
    <w:rsid w:val="00446457"/>
    <w:rsid w:val="00446CCC"/>
    <w:rsid w:val="004500AF"/>
    <w:rsid w:val="00451BDC"/>
    <w:rsid w:val="0045306C"/>
    <w:rsid w:val="004535FE"/>
    <w:rsid w:val="00454496"/>
    <w:rsid w:val="00455528"/>
    <w:rsid w:val="00455A1C"/>
    <w:rsid w:val="00456758"/>
    <w:rsid w:val="0045750E"/>
    <w:rsid w:val="004576CA"/>
    <w:rsid w:val="004578DB"/>
    <w:rsid w:val="0046001F"/>
    <w:rsid w:val="004612D5"/>
    <w:rsid w:val="00461EA5"/>
    <w:rsid w:val="00462C5A"/>
    <w:rsid w:val="00462CC4"/>
    <w:rsid w:val="00464036"/>
    <w:rsid w:val="00464422"/>
    <w:rsid w:val="0046470C"/>
    <w:rsid w:val="00464F10"/>
    <w:rsid w:val="00465F9F"/>
    <w:rsid w:val="00466388"/>
    <w:rsid w:val="00466ADA"/>
    <w:rsid w:val="00467006"/>
    <w:rsid w:val="0046712D"/>
    <w:rsid w:val="0046757D"/>
    <w:rsid w:val="00467959"/>
    <w:rsid w:val="00467A78"/>
    <w:rsid w:val="00470EF8"/>
    <w:rsid w:val="004712C2"/>
    <w:rsid w:val="00471BEA"/>
    <w:rsid w:val="00472089"/>
    <w:rsid w:val="004720E0"/>
    <w:rsid w:val="00472640"/>
    <w:rsid w:val="004745CB"/>
    <w:rsid w:val="004753AA"/>
    <w:rsid w:val="00475CAF"/>
    <w:rsid w:val="0047665A"/>
    <w:rsid w:val="00476E16"/>
    <w:rsid w:val="00477ED0"/>
    <w:rsid w:val="00477F2F"/>
    <w:rsid w:val="004801E6"/>
    <w:rsid w:val="004805C6"/>
    <w:rsid w:val="0048084E"/>
    <w:rsid w:val="004809C3"/>
    <w:rsid w:val="00480ECA"/>
    <w:rsid w:val="00481936"/>
    <w:rsid w:val="00483E42"/>
    <w:rsid w:val="00484059"/>
    <w:rsid w:val="0048416A"/>
    <w:rsid w:val="0048437A"/>
    <w:rsid w:val="00484D79"/>
    <w:rsid w:val="00486B26"/>
    <w:rsid w:val="00487098"/>
    <w:rsid w:val="00490199"/>
    <w:rsid w:val="004907AD"/>
    <w:rsid w:val="00490C8D"/>
    <w:rsid w:val="00491EC0"/>
    <w:rsid w:val="0049221A"/>
    <w:rsid w:val="00492B83"/>
    <w:rsid w:val="0049475E"/>
    <w:rsid w:val="004952CB"/>
    <w:rsid w:val="00495607"/>
    <w:rsid w:val="00495B18"/>
    <w:rsid w:val="00495CEF"/>
    <w:rsid w:val="0049647E"/>
    <w:rsid w:val="00496B53"/>
    <w:rsid w:val="004973D8"/>
    <w:rsid w:val="004A02F0"/>
    <w:rsid w:val="004A0616"/>
    <w:rsid w:val="004A0939"/>
    <w:rsid w:val="004A16E8"/>
    <w:rsid w:val="004A2B59"/>
    <w:rsid w:val="004A2E72"/>
    <w:rsid w:val="004A2FC9"/>
    <w:rsid w:val="004A3366"/>
    <w:rsid w:val="004A373A"/>
    <w:rsid w:val="004A3A0B"/>
    <w:rsid w:val="004A3D41"/>
    <w:rsid w:val="004A4B2D"/>
    <w:rsid w:val="004A574C"/>
    <w:rsid w:val="004B1496"/>
    <w:rsid w:val="004B21BD"/>
    <w:rsid w:val="004B275D"/>
    <w:rsid w:val="004B2A92"/>
    <w:rsid w:val="004B2AC6"/>
    <w:rsid w:val="004B2F08"/>
    <w:rsid w:val="004B2F4E"/>
    <w:rsid w:val="004B3237"/>
    <w:rsid w:val="004B47F8"/>
    <w:rsid w:val="004B4B36"/>
    <w:rsid w:val="004B4D6A"/>
    <w:rsid w:val="004B5286"/>
    <w:rsid w:val="004B5DAF"/>
    <w:rsid w:val="004B5FBF"/>
    <w:rsid w:val="004B5FEB"/>
    <w:rsid w:val="004B63B5"/>
    <w:rsid w:val="004B66F5"/>
    <w:rsid w:val="004B6E39"/>
    <w:rsid w:val="004B6F9E"/>
    <w:rsid w:val="004B7A8F"/>
    <w:rsid w:val="004B7EAF"/>
    <w:rsid w:val="004C0CB1"/>
    <w:rsid w:val="004C0EE7"/>
    <w:rsid w:val="004C12F5"/>
    <w:rsid w:val="004C145E"/>
    <w:rsid w:val="004C25CD"/>
    <w:rsid w:val="004C27C6"/>
    <w:rsid w:val="004C4951"/>
    <w:rsid w:val="004C4B67"/>
    <w:rsid w:val="004C4CE3"/>
    <w:rsid w:val="004C5ABD"/>
    <w:rsid w:val="004C5DD0"/>
    <w:rsid w:val="004D0356"/>
    <w:rsid w:val="004D03E0"/>
    <w:rsid w:val="004D153E"/>
    <w:rsid w:val="004D1560"/>
    <w:rsid w:val="004D1D3D"/>
    <w:rsid w:val="004D1E53"/>
    <w:rsid w:val="004D2A0C"/>
    <w:rsid w:val="004D31BA"/>
    <w:rsid w:val="004D3741"/>
    <w:rsid w:val="004D41E7"/>
    <w:rsid w:val="004D4850"/>
    <w:rsid w:val="004D5362"/>
    <w:rsid w:val="004D5C20"/>
    <w:rsid w:val="004D5F2C"/>
    <w:rsid w:val="004D7441"/>
    <w:rsid w:val="004D74AE"/>
    <w:rsid w:val="004D7586"/>
    <w:rsid w:val="004E0889"/>
    <w:rsid w:val="004E0A6A"/>
    <w:rsid w:val="004E1F92"/>
    <w:rsid w:val="004E2407"/>
    <w:rsid w:val="004E33FB"/>
    <w:rsid w:val="004E3451"/>
    <w:rsid w:val="004E3E86"/>
    <w:rsid w:val="004E4172"/>
    <w:rsid w:val="004E5A05"/>
    <w:rsid w:val="004E6283"/>
    <w:rsid w:val="004E6745"/>
    <w:rsid w:val="004E7D80"/>
    <w:rsid w:val="004F02A4"/>
    <w:rsid w:val="004F02A9"/>
    <w:rsid w:val="004F055E"/>
    <w:rsid w:val="004F0A00"/>
    <w:rsid w:val="004F127B"/>
    <w:rsid w:val="004F1B3B"/>
    <w:rsid w:val="004F2D27"/>
    <w:rsid w:val="004F325C"/>
    <w:rsid w:val="004F3A85"/>
    <w:rsid w:val="004F6A2F"/>
    <w:rsid w:val="004F6BA3"/>
    <w:rsid w:val="005002E0"/>
    <w:rsid w:val="0050096C"/>
    <w:rsid w:val="00500982"/>
    <w:rsid w:val="0050513D"/>
    <w:rsid w:val="0050688D"/>
    <w:rsid w:val="00507C97"/>
    <w:rsid w:val="00510BF5"/>
    <w:rsid w:val="0051126A"/>
    <w:rsid w:val="005119C3"/>
    <w:rsid w:val="00513917"/>
    <w:rsid w:val="00513A13"/>
    <w:rsid w:val="005147EA"/>
    <w:rsid w:val="00514D75"/>
    <w:rsid w:val="005157D9"/>
    <w:rsid w:val="00516401"/>
    <w:rsid w:val="005172FF"/>
    <w:rsid w:val="0051756C"/>
    <w:rsid w:val="00517A9F"/>
    <w:rsid w:val="00517BB4"/>
    <w:rsid w:val="005200C3"/>
    <w:rsid w:val="00521666"/>
    <w:rsid w:val="00522281"/>
    <w:rsid w:val="005225C6"/>
    <w:rsid w:val="00522900"/>
    <w:rsid w:val="00522E0B"/>
    <w:rsid w:val="00523BD3"/>
    <w:rsid w:val="00523C85"/>
    <w:rsid w:val="00524764"/>
    <w:rsid w:val="00525D79"/>
    <w:rsid w:val="005272D2"/>
    <w:rsid w:val="005278C1"/>
    <w:rsid w:val="00527E24"/>
    <w:rsid w:val="005307DE"/>
    <w:rsid w:val="00531420"/>
    <w:rsid w:val="005322DC"/>
    <w:rsid w:val="005341B6"/>
    <w:rsid w:val="005350BF"/>
    <w:rsid w:val="00536697"/>
    <w:rsid w:val="0053685E"/>
    <w:rsid w:val="00537628"/>
    <w:rsid w:val="00537646"/>
    <w:rsid w:val="005376DD"/>
    <w:rsid w:val="00537C02"/>
    <w:rsid w:val="0054090D"/>
    <w:rsid w:val="00540AC4"/>
    <w:rsid w:val="00541591"/>
    <w:rsid w:val="00542049"/>
    <w:rsid w:val="00542DB1"/>
    <w:rsid w:val="00542F7F"/>
    <w:rsid w:val="0054387E"/>
    <w:rsid w:val="005439F8"/>
    <w:rsid w:val="00544E29"/>
    <w:rsid w:val="0054577E"/>
    <w:rsid w:val="00545D13"/>
    <w:rsid w:val="00545DEE"/>
    <w:rsid w:val="0054675B"/>
    <w:rsid w:val="005475D5"/>
    <w:rsid w:val="00547D28"/>
    <w:rsid w:val="005501D2"/>
    <w:rsid w:val="005506B4"/>
    <w:rsid w:val="005507E4"/>
    <w:rsid w:val="00551A09"/>
    <w:rsid w:val="00551F8D"/>
    <w:rsid w:val="005527B4"/>
    <w:rsid w:val="0055283C"/>
    <w:rsid w:val="00553676"/>
    <w:rsid w:val="00553C63"/>
    <w:rsid w:val="005541D7"/>
    <w:rsid w:val="00554942"/>
    <w:rsid w:val="005551DF"/>
    <w:rsid w:val="00555D7E"/>
    <w:rsid w:val="005566A9"/>
    <w:rsid w:val="00557298"/>
    <w:rsid w:val="00557580"/>
    <w:rsid w:val="0056015C"/>
    <w:rsid w:val="0056099C"/>
    <w:rsid w:val="00560B02"/>
    <w:rsid w:val="00561F0B"/>
    <w:rsid w:val="0056226B"/>
    <w:rsid w:val="00562488"/>
    <w:rsid w:val="005638BE"/>
    <w:rsid w:val="005654AC"/>
    <w:rsid w:val="00565AB1"/>
    <w:rsid w:val="00565F4A"/>
    <w:rsid w:val="005665FF"/>
    <w:rsid w:val="00566DB3"/>
    <w:rsid w:val="00570737"/>
    <w:rsid w:val="00570946"/>
    <w:rsid w:val="00571055"/>
    <w:rsid w:val="00571907"/>
    <w:rsid w:val="005726A3"/>
    <w:rsid w:val="00572804"/>
    <w:rsid w:val="00572C59"/>
    <w:rsid w:val="00572E45"/>
    <w:rsid w:val="005751A2"/>
    <w:rsid w:val="00575BC7"/>
    <w:rsid w:val="00581AD1"/>
    <w:rsid w:val="00581E88"/>
    <w:rsid w:val="00582A52"/>
    <w:rsid w:val="00582F5A"/>
    <w:rsid w:val="00582FD6"/>
    <w:rsid w:val="00585176"/>
    <w:rsid w:val="00585C42"/>
    <w:rsid w:val="00586B05"/>
    <w:rsid w:val="00586BC9"/>
    <w:rsid w:val="00587817"/>
    <w:rsid w:val="005879E7"/>
    <w:rsid w:val="005901B5"/>
    <w:rsid w:val="00590691"/>
    <w:rsid w:val="00590EF9"/>
    <w:rsid w:val="005918C7"/>
    <w:rsid w:val="005926AA"/>
    <w:rsid w:val="00592B1A"/>
    <w:rsid w:val="0059348B"/>
    <w:rsid w:val="00594185"/>
    <w:rsid w:val="00594827"/>
    <w:rsid w:val="00595EE5"/>
    <w:rsid w:val="00595EF8"/>
    <w:rsid w:val="00596704"/>
    <w:rsid w:val="00597E3C"/>
    <w:rsid w:val="005A0429"/>
    <w:rsid w:val="005A12C0"/>
    <w:rsid w:val="005A1823"/>
    <w:rsid w:val="005A2413"/>
    <w:rsid w:val="005A28AD"/>
    <w:rsid w:val="005A2AA9"/>
    <w:rsid w:val="005A36A0"/>
    <w:rsid w:val="005A4B0D"/>
    <w:rsid w:val="005A5AFB"/>
    <w:rsid w:val="005B0B5D"/>
    <w:rsid w:val="005B0F7D"/>
    <w:rsid w:val="005B15E9"/>
    <w:rsid w:val="005B17F0"/>
    <w:rsid w:val="005B4274"/>
    <w:rsid w:val="005B480A"/>
    <w:rsid w:val="005B4EB2"/>
    <w:rsid w:val="005B521D"/>
    <w:rsid w:val="005B55C5"/>
    <w:rsid w:val="005B5FE9"/>
    <w:rsid w:val="005B7C50"/>
    <w:rsid w:val="005C0FD0"/>
    <w:rsid w:val="005C2520"/>
    <w:rsid w:val="005C2E50"/>
    <w:rsid w:val="005C2F9D"/>
    <w:rsid w:val="005C3736"/>
    <w:rsid w:val="005C414A"/>
    <w:rsid w:val="005C5542"/>
    <w:rsid w:val="005C5763"/>
    <w:rsid w:val="005C5C70"/>
    <w:rsid w:val="005C64DC"/>
    <w:rsid w:val="005C6551"/>
    <w:rsid w:val="005C6619"/>
    <w:rsid w:val="005C6960"/>
    <w:rsid w:val="005C7D44"/>
    <w:rsid w:val="005D12D7"/>
    <w:rsid w:val="005D38DB"/>
    <w:rsid w:val="005D392D"/>
    <w:rsid w:val="005D40CC"/>
    <w:rsid w:val="005D439D"/>
    <w:rsid w:val="005D4BAF"/>
    <w:rsid w:val="005D69C6"/>
    <w:rsid w:val="005D6A7C"/>
    <w:rsid w:val="005D6BDA"/>
    <w:rsid w:val="005D7505"/>
    <w:rsid w:val="005E1827"/>
    <w:rsid w:val="005E2BC6"/>
    <w:rsid w:val="005E34B6"/>
    <w:rsid w:val="005E3E6D"/>
    <w:rsid w:val="005E59B4"/>
    <w:rsid w:val="005E5B1A"/>
    <w:rsid w:val="005E6E12"/>
    <w:rsid w:val="005E72B1"/>
    <w:rsid w:val="005F0002"/>
    <w:rsid w:val="005F0FAE"/>
    <w:rsid w:val="005F10A6"/>
    <w:rsid w:val="005F2827"/>
    <w:rsid w:val="005F2D61"/>
    <w:rsid w:val="005F40F7"/>
    <w:rsid w:val="005F4556"/>
    <w:rsid w:val="005F4911"/>
    <w:rsid w:val="005F6286"/>
    <w:rsid w:val="005F7F51"/>
    <w:rsid w:val="005F7F84"/>
    <w:rsid w:val="0060005D"/>
    <w:rsid w:val="00600831"/>
    <w:rsid w:val="00600B77"/>
    <w:rsid w:val="006017DA"/>
    <w:rsid w:val="00601F12"/>
    <w:rsid w:val="00602584"/>
    <w:rsid w:val="00603EED"/>
    <w:rsid w:val="00604747"/>
    <w:rsid w:val="00606267"/>
    <w:rsid w:val="00607A06"/>
    <w:rsid w:val="00607A47"/>
    <w:rsid w:val="00610260"/>
    <w:rsid w:val="0061145F"/>
    <w:rsid w:val="006118A1"/>
    <w:rsid w:val="00612B13"/>
    <w:rsid w:val="00614165"/>
    <w:rsid w:val="00614CB4"/>
    <w:rsid w:val="00615073"/>
    <w:rsid w:val="006159B9"/>
    <w:rsid w:val="00615E00"/>
    <w:rsid w:val="00616050"/>
    <w:rsid w:val="0061645F"/>
    <w:rsid w:val="006168FF"/>
    <w:rsid w:val="00616BA9"/>
    <w:rsid w:val="00616CF8"/>
    <w:rsid w:val="006176ED"/>
    <w:rsid w:val="00617898"/>
    <w:rsid w:val="00617990"/>
    <w:rsid w:val="00620714"/>
    <w:rsid w:val="00620A29"/>
    <w:rsid w:val="00620EEF"/>
    <w:rsid w:val="00622F50"/>
    <w:rsid w:val="0062316D"/>
    <w:rsid w:val="0062326A"/>
    <w:rsid w:val="00623EB0"/>
    <w:rsid w:val="00623ED9"/>
    <w:rsid w:val="006240AF"/>
    <w:rsid w:val="00625B71"/>
    <w:rsid w:val="00625FA4"/>
    <w:rsid w:val="006264E8"/>
    <w:rsid w:val="00626E8B"/>
    <w:rsid w:val="00626EA9"/>
    <w:rsid w:val="00627968"/>
    <w:rsid w:val="00630797"/>
    <w:rsid w:val="0063200D"/>
    <w:rsid w:val="00632D3E"/>
    <w:rsid w:val="00633231"/>
    <w:rsid w:val="006342F5"/>
    <w:rsid w:val="00634770"/>
    <w:rsid w:val="00635630"/>
    <w:rsid w:val="00635DAA"/>
    <w:rsid w:val="00636CC8"/>
    <w:rsid w:val="00637EF5"/>
    <w:rsid w:val="0064004A"/>
    <w:rsid w:val="006402C0"/>
    <w:rsid w:val="006411DF"/>
    <w:rsid w:val="00641740"/>
    <w:rsid w:val="00642A11"/>
    <w:rsid w:val="00642AEE"/>
    <w:rsid w:val="00643BCD"/>
    <w:rsid w:val="00643D85"/>
    <w:rsid w:val="006448A8"/>
    <w:rsid w:val="00644D95"/>
    <w:rsid w:val="00644EF7"/>
    <w:rsid w:val="00645573"/>
    <w:rsid w:val="00645E3A"/>
    <w:rsid w:val="006464B1"/>
    <w:rsid w:val="00647064"/>
    <w:rsid w:val="006474C3"/>
    <w:rsid w:val="006510BF"/>
    <w:rsid w:val="00653B08"/>
    <w:rsid w:val="00654028"/>
    <w:rsid w:val="00654213"/>
    <w:rsid w:val="0065483B"/>
    <w:rsid w:val="00654A0A"/>
    <w:rsid w:val="0065645C"/>
    <w:rsid w:val="0065772B"/>
    <w:rsid w:val="00657B7C"/>
    <w:rsid w:val="0066068C"/>
    <w:rsid w:val="00660C93"/>
    <w:rsid w:val="006624C1"/>
    <w:rsid w:val="00662E19"/>
    <w:rsid w:val="00663FD9"/>
    <w:rsid w:val="00665196"/>
    <w:rsid w:val="00665212"/>
    <w:rsid w:val="00665628"/>
    <w:rsid w:val="0066588C"/>
    <w:rsid w:val="00665973"/>
    <w:rsid w:val="00665975"/>
    <w:rsid w:val="0066662E"/>
    <w:rsid w:val="00670121"/>
    <w:rsid w:val="0067013E"/>
    <w:rsid w:val="006706EB"/>
    <w:rsid w:val="00671092"/>
    <w:rsid w:val="006715AC"/>
    <w:rsid w:val="00672D42"/>
    <w:rsid w:val="0067379E"/>
    <w:rsid w:val="006740BF"/>
    <w:rsid w:val="00675302"/>
    <w:rsid w:val="00677B2A"/>
    <w:rsid w:val="00680B87"/>
    <w:rsid w:val="00682498"/>
    <w:rsid w:val="006827C3"/>
    <w:rsid w:val="0068293C"/>
    <w:rsid w:val="00683374"/>
    <w:rsid w:val="00683D65"/>
    <w:rsid w:val="00684472"/>
    <w:rsid w:val="0068458F"/>
    <w:rsid w:val="00684870"/>
    <w:rsid w:val="00685EB1"/>
    <w:rsid w:val="0068609C"/>
    <w:rsid w:val="0068627F"/>
    <w:rsid w:val="00686D49"/>
    <w:rsid w:val="006870FC"/>
    <w:rsid w:val="00687628"/>
    <w:rsid w:val="00687EBE"/>
    <w:rsid w:val="00687F71"/>
    <w:rsid w:val="006903C6"/>
    <w:rsid w:val="006906C0"/>
    <w:rsid w:val="00691765"/>
    <w:rsid w:val="00691B97"/>
    <w:rsid w:val="0069320A"/>
    <w:rsid w:val="0069418C"/>
    <w:rsid w:val="00694268"/>
    <w:rsid w:val="00694C5B"/>
    <w:rsid w:val="00694F22"/>
    <w:rsid w:val="00695740"/>
    <w:rsid w:val="00695926"/>
    <w:rsid w:val="006966D7"/>
    <w:rsid w:val="00697266"/>
    <w:rsid w:val="00697C71"/>
    <w:rsid w:val="006A1971"/>
    <w:rsid w:val="006A2285"/>
    <w:rsid w:val="006A29A1"/>
    <w:rsid w:val="006A48CB"/>
    <w:rsid w:val="006A4CB2"/>
    <w:rsid w:val="006A513E"/>
    <w:rsid w:val="006A57B7"/>
    <w:rsid w:val="006A5868"/>
    <w:rsid w:val="006A5A15"/>
    <w:rsid w:val="006A5D38"/>
    <w:rsid w:val="006A6067"/>
    <w:rsid w:val="006A6918"/>
    <w:rsid w:val="006A6D12"/>
    <w:rsid w:val="006A7F32"/>
    <w:rsid w:val="006B1B5D"/>
    <w:rsid w:val="006B2488"/>
    <w:rsid w:val="006B2666"/>
    <w:rsid w:val="006B295E"/>
    <w:rsid w:val="006B2CB3"/>
    <w:rsid w:val="006B2FFE"/>
    <w:rsid w:val="006B301F"/>
    <w:rsid w:val="006B3624"/>
    <w:rsid w:val="006B420D"/>
    <w:rsid w:val="006B5414"/>
    <w:rsid w:val="006B5607"/>
    <w:rsid w:val="006B5AD6"/>
    <w:rsid w:val="006C0ECA"/>
    <w:rsid w:val="006C133A"/>
    <w:rsid w:val="006C195B"/>
    <w:rsid w:val="006C1BB6"/>
    <w:rsid w:val="006C3CFC"/>
    <w:rsid w:val="006C5644"/>
    <w:rsid w:val="006C570D"/>
    <w:rsid w:val="006C5CF3"/>
    <w:rsid w:val="006C5FC9"/>
    <w:rsid w:val="006C63E2"/>
    <w:rsid w:val="006C7F9A"/>
    <w:rsid w:val="006D046F"/>
    <w:rsid w:val="006D0BCA"/>
    <w:rsid w:val="006D0C9A"/>
    <w:rsid w:val="006D48D5"/>
    <w:rsid w:val="006D6B91"/>
    <w:rsid w:val="006D7AF2"/>
    <w:rsid w:val="006E027A"/>
    <w:rsid w:val="006E0566"/>
    <w:rsid w:val="006E0B69"/>
    <w:rsid w:val="006E0FA6"/>
    <w:rsid w:val="006E4DBE"/>
    <w:rsid w:val="006E4EEC"/>
    <w:rsid w:val="006E5169"/>
    <w:rsid w:val="006E56C6"/>
    <w:rsid w:val="006E652B"/>
    <w:rsid w:val="006E6910"/>
    <w:rsid w:val="006E75F1"/>
    <w:rsid w:val="006E7973"/>
    <w:rsid w:val="006F0EE1"/>
    <w:rsid w:val="006F1156"/>
    <w:rsid w:val="006F1A14"/>
    <w:rsid w:val="006F1D3F"/>
    <w:rsid w:val="006F4E4C"/>
    <w:rsid w:val="006F5849"/>
    <w:rsid w:val="006F5B7A"/>
    <w:rsid w:val="006F641E"/>
    <w:rsid w:val="006F6512"/>
    <w:rsid w:val="006F7227"/>
    <w:rsid w:val="006F7ACE"/>
    <w:rsid w:val="006F7C26"/>
    <w:rsid w:val="006F7CEF"/>
    <w:rsid w:val="006F7EA1"/>
    <w:rsid w:val="007002BB"/>
    <w:rsid w:val="00700BDF"/>
    <w:rsid w:val="007011EE"/>
    <w:rsid w:val="007019A0"/>
    <w:rsid w:val="0070313D"/>
    <w:rsid w:val="0070362A"/>
    <w:rsid w:val="00704242"/>
    <w:rsid w:val="00704675"/>
    <w:rsid w:val="00704A31"/>
    <w:rsid w:val="0070521B"/>
    <w:rsid w:val="00706516"/>
    <w:rsid w:val="00706B92"/>
    <w:rsid w:val="00706D7E"/>
    <w:rsid w:val="0071029D"/>
    <w:rsid w:val="0071200D"/>
    <w:rsid w:val="0071220E"/>
    <w:rsid w:val="007123EA"/>
    <w:rsid w:val="00712AC1"/>
    <w:rsid w:val="00714186"/>
    <w:rsid w:val="00714602"/>
    <w:rsid w:val="007154A9"/>
    <w:rsid w:val="0071620A"/>
    <w:rsid w:val="00717A45"/>
    <w:rsid w:val="00717E71"/>
    <w:rsid w:val="0072074F"/>
    <w:rsid w:val="00720D91"/>
    <w:rsid w:val="0072322E"/>
    <w:rsid w:val="00723681"/>
    <w:rsid w:val="007238A1"/>
    <w:rsid w:val="00723AFD"/>
    <w:rsid w:val="00724C28"/>
    <w:rsid w:val="00725312"/>
    <w:rsid w:val="00725AC4"/>
    <w:rsid w:val="007265E3"/>
    <w:rsid w:val="00727BB1"/>
    <w:rsid w:val="00727C1F"/>
    <w:rsid w:val="007309DA"/>
    <w:rsid w:val="00730AB6"/>
    <w:rsid w:val="00730E71"/>
    <w:rsid w:val="00731B0D"/>
    <w:rsid w:val="007328FD"/>
    <w:rsid w:val="00733E93"/>
    <w:rsid w:val="00734FC0"/>
    <w:rsid w:val="0073543D"/>
    <w:rsid w:val="0073568A"/>
    <w:rsid w:val="00736050"/>
    <w:rsid w:val="00736C71"/>
    <w:rsid w:val="00736EFA"/>
    <w:rsid w:val="007372B2"/>
    <w:rsid w:val="00740276"/>
    <w:rsid w:val="007402DD"/>
    <w:rsid w:val="007414FB"/>
    <w:rsid w:val="007419D5"/>
    <w:rsid w:val="007446CB"/>
    <w:rsid w:val="00744C29"/>
    <w:rsid w:val="00744C95"/>
    <w:rsid w:val="00745231"/>
    <w:rsid w:val="0074548C"/>
    <w:rsid w:val="00745577"/>
    <w:rsid w:val="00745804"/>
    <w:rsid w:val="00745AE2"/>
    <w:rsid w:val="0074622C"/>
    <w:rsid w:val="0074645A"/>
    <w:rsid w:val="00746AD6"/>
    <w:rsid w:val="00746DA4"/>
    <w:rsid w:val="00746FEB"/>
    <w:rsid w:val="00747B9E"/>
    <w:rsid w:val="007513FA"/>
    <w:rsid w:val="00752F51"/>
    <w:rsid w:val="007531E7"/>
    <w:rsid w:val="00753F65"/>
    <w:rsid w:val="00754BF3"/>
    <w:rsid w:val="007553A9"/>
    <w:rsid w:val="007559E5"/>
    <w:rsid w:val="00756A24"/>
    <w:rsid w:val="007574C2"/>
    <w:rsid w:val="00760980"/>
    <w:rsid w:val="00760A11"/>
    <w:rsid w:val="00760AF2"/>
    <w:rsid w:val="00760C0C"/>
    <w:rsid w:val="0076118C"/>
    <w:rsid w:val="00761440"/>
    <w:rsid w:val="00761483"/>
    <w:rsid w:val="0076228D"/>
    <w:rsid w:val="007630DA"/>
    <w:rsid w:val="007638AC"/>
    <w:rsid w:val="00763B16"/>
    <w:rsid w:val="00763C0B"/>
    <w:rsid w:val="00763C16"/>
    <w:rsid w:val="00764901"/>
    <w:rsid w:val="00764C9F"/>
    <w:rsid w:val="0076505A"/>
    <w:rsid w:val="0076644E"/>
    <w:rsid w:val="00767407"/>
    <w:rsid w:val="007676B2"/>
    <w:rsid w:val="00770324"/>
    <w:rsid w:val="0077247C"/>
    <w:rsid w:val="007732CB"/>
    <w:rsid w:val="00774C16"/>
    <w:rsid w:val="00775276"/>
    <w:rsid w:val="00776D95"/>
    <w:rsid w:val="0077735E"/>
    <w:rsid w:val="00777AE7"/>
    <w:rsid w:val="00777B1C"/>
    <w:rsid w:val="00780E3E"/>
    <w:rsid w:val="00781654"/>
    <w:rsid w:val="007820DB"/>
    <w:rsid w:val="00782D86"/>
    <w:rsid w:val="00783FA0"/>
    <w:rsid w:val="00784721"/>
    <w:rsid w:val="00784950"/>
    <w:rsid w:val="00785613"/>
    <w:rsid w:val="00785838"/>
    <w:rsid w:val="00785FDB"/>
    <w:rsid w:val="0078696F"/>
    <w:rsid w:val="007873FF"/>
    <w:rsid w:val="00787697"/>
    <w:rsid w:val="0079028B"/>
    <w:rsid w:val="0079094F"/>
    <w:rsid w:val="007920E9"/>
    <w:rsid w:val="00792735"/>
    <w:rsid w:val="00792945"/>
    <w:rsid w:val="00793649"/>
    <w:rsid w:val="00793D62"/>
    <w:rsid w:val="007949C3"/>
    <w:rsid w:val="00794B82"/>
    <w:rsid w:val="0079510E"/>
    <w:rsid w:val="00795A94"/>
    <w:rsid w:val="00795F12"/>
    <w:rsid w:val="00796153"/>
    <w:rsid w:val="007970DC"/>
    <w:rsid w:val="00797D7C"/>
    <w:rsid w:val="007A052F"/>
    <w:rsid w:val="007A1D2F"/>
    <w:rsid w:val="007A1EC0"/>
    <w:rsid w:val="007A22E7"/>
    <w:rsid w:val="007A2E3F"/>
    <w:rsid w:val="007A3550"/>
    <w:rsid w:val="007A4A59"/>
    <w:rsid w:val="007A643A"/>
    <w:rsid w:val="007A68F8"/>
    <w:rsid w:val="007A7C9F"/>
    <w:rsid w:val="007A7D7D"/>
    <w:rsid w:val="007B0DA3"/>
    <w:rsid w:val="007B20F3"/>
    <w:rsid w:val="007B4819"/>
    <w:rsid w:val="007B6BB5"/>
    <w:rsid w:val="007B75A4"/>
    <w:rsid w:val="007B75D0"/>
    <w:rsid w:val="007B7A91"/>
    <w:rsid w:val="007C0BE1"/>
    <w:rsid w:val="007C0FE7"/>
    <w:rsid w:val="007C1036"/>
    <w:rsid w:val="007C1714"/>
    <w:rsid w:val="007C1876"/>
    <w:rsid w:val="007C1CFB"/>
    <w:rsid w:val="007C2AB2"/>
    <w:rsid w:val="007C36E6"/>
    <w:rsid w:val="007C38A5"/>
    <w:rsid w:val="007C391A"/>
    <w:rsid w:val="007C4D86"/>
    <w:rsid w:val="007C5E56"/>
    <w:rsid w:val="007C6949"/>
    <w:rsid w:val="007C7E5E"/>
    <w:rsid w:val="007D0C87"/>
    <w:rsid w:val="007D0E3F"/>
    <w:rsid w:val="007D1DCE"/>
    <w:rsid w:val="007D23CC"/>
    <w:rsid w:val="007D255F"/>
    <w:rsid w:val="007D30A1"/>
    <w:rsid w:val="007D3869"/>
    <w:rsid w:val="007D4424"/>
    <w:rsid w:val="007D4A83"/>
    <w:rsid w:val="007D5227"/>
    <w:rsid w:val="007D74EE"/>
    <w:rsid w:val="007D76E2"/>
    <w:rsid w:val="007E044F"/>
    <w:rsid w:val="007E0939"/>
    <w:rsid w:val="007E1018"/>
    <w:rsid w:val="007E1CB3"/>
    <w:rsid w:val="007E248B"/>
    <w:rsid w:val="007E258A"/>
    <w:rsid w:val="007E2E4D"/>
    <w:rsid w:val="007E2E93"/>
    <w:rsid w:val="007E3E96"/>
    <w:rsid w:val="007E5026"/>
    <w:rsid w:val="007E5131"/>
    <w:rsid w:val="007F0994"/>
    <w:rsid w:val="007F1286"/>
    <w:rsid w:val="007F27A5"/>
    <w:rsid w:val="007F369E"/>
    <w:rsid w:val="007F3C20"/>
    <w:rsid w:val="007F3EEF"/>
    <w:rsid w:val="007F404A"/>
    <w:rsid w:val="007F482A"/>
    <w:rsid w:val="007F48C7"/>
    <w:rsid w:val="007F49C2"/>
    <w:rsid w:val="007F5471"/>
    <w:rsid w:val="007F5848"/>
    <w:rsid w:val="007F5CF8"/>
    <w:rsid w:val="007F7157"/>
    <w:rsid w:val="008006D8"/>
    <w:rsid w:val="00800F03"/>
    <w:rsid w:val="008010C6"/>
    <w:rsid w:val="00801664"/>
    <w:rsid w:val="00803184"/>
    <w:rsid w:val="0080392E"/>
    <w:rsid w:val="00804FCD"/>
    <w:rsid w:val="00806302"/>
    <w:rsid w:val="00806F48"/>
    <w:rsid w:val="00807669"/>
    <w:rsid w:val="00810CEE"/>
    <w:rsid w:val="008111C4"/>
    <w:rsid w:val="00811425"/>
    <w:rsid w:val="0081156E"/>
    <w:rsid w:val="00812442"/>
    <w:rsid w:val="00813270"/>
    <w:rsid w:val="00813B42"/>
    <w:rsid w:val="0081473C"/>
    <w:rsid w:val="00814EDC"/>
    <w:rsid w:val="0081654D"/>
    <w:rsid w:val="00821DFE"/>
    <w:rsid w:val="00822361"/>
    <w:rsid w:val="00822E01"/>
    <w:rsid w:val="00822FA1"/>
    <w:rsid w:val="00823C28"/>
    <w:rsid w:val="00824B84"/>
    <w:rsid w:val="00825DC4"/>
    <w:rsid w:val="00830277"/>
    <w:rsid w:val="0083143E"/>
    <w:rsid w:val="00831757"/>
    <w:rsid w:val="00831D1E"/>
    <w:rsid w:val="008324BF"/>
    <w:rsid w:val="00832A99"/>
    <w:rsid w:val="0083320A"/>
    <w:rsid w:val="00833927"/>
    <w:rsid w:val="00833A90"/>
    <w:rsid w:val="00833BDD"/>
    <w:rsid w:val="008340DC"/>
    <w:rsid w:val="008342BF"/>
    <w:rsid w:val="00834AE1"/>
    <w:rsid w:val="008356C7"/>
    <w:rsid w:val="008356DF"/>
    <w:rsid w:val="00835C40"/>
    <w:rsid w:val="008361DE"/>
    <w:rsid w:val="008361F8"/>
    <w:rsid w:val="008379F9"/>
    <w:rsid w:val="008402B9"/>
    <w:rsid w:val="00844B8F"/>
    <w:rsid w:val="00845D58"/>
    <w:rsid w:val="00845DDC"/>
    <w:rsid w:val="00845EA8"/>
    <w:rsid w:val="00846592"/>
    <w:rsid w:val="00847388"/>
    <w:rsid w:val="00850A2D"/>
    <w:rsid w:val="0085133B"/>
    <w:rsid w:val="008520BC"/>
    <w:rsid w:val="0085324D"/>
    <w:rsid w:val="008538A6"/>
    <w:rsid w:val="008542B0"/>
    <w:rsid w:val="008552ED"/>
    <w:rsid w:val="0085623A"/>
    <w:rsid w:val="008578E3"/>
    <w:rsid w:val="00857FED"/>
    <w:rsid w:val="008608BF"/>
    <w:rsid w:val="008609AC"/>
    <w:rsid w:val="008610FA"/>
    <w:rsid w:val="00862E43"/>
    <w:rsid w:val="0086366E"/>
    <w:rsid w:val="00864019"/>
    <w:rsid w:val="00864BE5"/>
    <w:rsid w:val="0086526E"/>
    <w:rsid w:val="008666BF"/>
    <w:rsid w:val="008674EB"/>
    <w:rsid w:val="00870471"/>
    <w:rsid w:val="00870974"/>
    <w:rsid w:val="008723E9"/>
    <w:rsid w:val="008738BF"/>
    <w:rsid w:val="00874B74"/>
    <w:rsid w:val="008760CB"/>
    <w:rsid w:val="00880341"/>
    <w:rsid w:val="00881750"/>
    <w:rsid w:val="00881833"/>
    <w:rsid w:val="00882703"/>
    <w:rsid w:val="00882E62"/>
    <w:rsid w:val="0088313A"/>
    <w:rsid w:val="00883959"/>
    <w:rsid w:val="008845C4"/>
    <w:rsid w:val="0088460C"/>
    <w:rsid w:val="008847DD"/>
    <w:rsid w:val="00885726"/>
    <w:rsid w:val="00885900"/>
    <w:rsid w:val="0088660C"/>
    <w:rsid w:val="00887193"/>
    <w:rsid w:val="008876F8"/>
    <w:rsid w:val="00887712"/>
    <w:rsid w:val="00887859"/>
    <w:rsid w:val="00891A8C"/>
    <w:rsid w:val="00891AC3"/>
    <w:rsid w:val="00893266"/>
    <w:rsid w:val="00893417"/>
    <w:rsid w:val="00893B2A"/>
    <w:rsid w:val="00894040"/>
    <w:rsid w:val="00894451"/>
    <w:rsid w:val="00895447"/>
    <w:rsid w:val="00895869"/>
    <w:rsid w:val="00895937"/>
    <w:rsid w:val="00895BC9"/>
    <w:rsid w:val="008962C7"/>
    <w:rsid w:val="008967A6"/>
    <w:rsid w:val="008971E7"/>
    <w:rsid w:val="00897597"/>
    <w:rsid w:val="008976FA"/>
    <w:rsid w:val="008A00A8"/>
    <w:rsid w:val="008A0E8F"/>
    <w:rsid w:val="008A1329"/>
    <w:rsid w:val="008A1EB3"/>
    <w:rsid w:val="008A2614"/>
    <w:rsid w:val="008A2F93"/>
    <w:rsid w:val="008A488E"/>
    <w:rsid w:val="008A6875"/>
    <w:rsid w:val="008A7102"/>
    <w:rsid w:val="008A7746"/>
    <w:rsid w:val="008B0FF7"/>
    <w:rsid w:val="008B1228"/>
    <w:rsid w:val="008B14B7"/>
    <w:rsid w:val="008B1811"/>
    <w:rsid w:val="008B1B17"/>
    <w:rsid w:val="008B1CC9"/>
    <w:rsid w:val="008B20DD"/>
    <w:rsid w:val="008B3913"/>
    <w:rsid w:val="008B3E44"/>
    <w:rsid w:val="008B44D2"/>
    <w:rsid w:val="008B4CF1"/>
    <w:rsid w:val="008B4DDF"/>
    <w:rsid w:val="008B5263"/>
    <w:rsid w:val="008B5CFD"/>
    <w:rsid w:val="008B5D10"/>
    <w:rsid w:val="008B6374"/>
    <w:rsid w:val="008B75C9"/>
    <w:rsid w:val="008C0498"/>
    <w:rsid w:val="008C09D4"/>
    <w:rsid w:val="008C190A"/>
    <w:rsid w:val="008C2433"/>
    <w:rsid w:val="008C2998"/>
    <w:rsid w:val="008C2A60"/>
    <w:rsid w:val="008C35C4"/>
    <w:rsid w:val="008C3D32"/>
    <w:rsid w:val="008C4214"/>
    <w:rsid w:val="008C4404"/>
    <w:rsid w:val="008C584B"/>
    <w:rsid w:val="008C699D"/>
    <w:rsid w:val="008D127E"/>
    <w:rsid w:val="008D16AB"/>
    <w:rsid w:val="008D17A8"/>
    <w:rsid w:val="008D18C2"/>
    <w:rsid w:val="008D1F59"/>
    <w:rsid w:val="008D3A7E"/>
    <w:rsid w:val="008D51A3"/>
    <w:rsid w:val="008D6621"/>
    <w:rsid w:val="008D6FC7"/>
    <w:rsid w:val="008D7396"/>
    <w:rsid w:val="008D78CB"/>
    <w:rsid w:val="008D7EB5"/>
    <w:rsid w:val="008E0C55"/>
    <w:rsid w:val="008E0D2B"/>
    <w:rsid w:val="008E0DB6"/>
    <w:rsid w:val="008E0EB4"/>
    <w:rsid w:val="008E2163"/>
    <w:rsid w:val="008E2637"/>
    <w:rsid w:val="008E32D7"/>
    <w:rsid w:val="008E4D66"/>
    <w:rsid w:val="008E573F"/>
    <w:rsid w:val="008E5A0D"/>
    <w:rsid w:val="008E5B44"/>
    <w:rsid w:val="008E5CAA"/>
    <w:rsid w:val="008E6425"/>
    <w:rsid w:val="008E750B"/>
    <w:rsid w:val="008E77EE"/>
    <w:rsid w:val="008F0916"/>
    <w:rsid w:val="008F0DA1"/>
    <w:rsid w:val="008F1521"/>
    <w:rsid w:val="008F3478"/>
    <w:rsid w:val="008F35B1"/>
    <w:rsid w:val="008F3E96"/>
    <w:rsid w:val="008F4451"/>
    <w:rsid w:val="008F4467"/>
    <w:rsid w:val="008F509E"/>
    <w:rsid w:val="008F5AE5"/>
    <w:rsid w:val="00900606"/>
    <w:rsid w:val="00900A49"/>
    <w:rsid w:val="00900AF4"/>
    <w:rsid w:val="00900E36"/>
    <w:rsid w:val="00901B94"/>
    <w:rsid w:val="00902057"/>
    <w:rsid w:val="009037EA"/>
    <w:rsid w:val="00903E0D"/>
    <w:rsid w:val="00904981"/>
    <w:rsid w:val="0090535F"/>
    <w:rsid w:val="00905A3C"/>
    <w:rsid w:val="00906CA0"/>
    <w:rsid w:val="00907F8D"/>
    <w:rsid w:val="00910218"/>
    <w:rsid w:val="00910B84"/>
    <w:rsid w:val="00910F74"/>
    <w:rsid w:val="00910FF5"/>
    <w:rsid w:val="0091147D"/>
    <w:rsid w:val="009140BF"/>
    <w:rsid w:val="0091670A"/>
    <w:rsid w:val="009201D0"/>
    <w:rsid w:val="00921701"/>
    <w:rsid w:val="0092204E"/>
    <w:rsid w:val="00922845"/>
    <w:rsid w:val="00923FDB"/>
    <w:rsid w:val="00924937"/>
    <w:rsid w:val="00925855"/>
    <w:rsid w:val="00925E6B"/>
    <w:rsid w:val="00926EB6"/>
    <w:rsid w:val="0092766E"/>
    <w:rsid w:val="00927E38"/>
    <w:rsid w:val="00927F63"/>
    <w:rsid w:val="0093059D"/>
    <w:rsid w:val="00931816"/>
    <w:rsid w:val="0093342E"/>
    <w:rsid w:val="00933E4A"/>
    <w:rsid w:val="009341A9"/>
    <w:rsid w:val="00935238"/>
    <w:rsid w:val="00936CF3"/>
    <w:rsid w:val="0093796B"/>
    <w:rsid w:val="00937D4A"/>
    <w:rsid w:val="009405A9"/>
    <w:rsid w:val="00940C72"/>
    <w:rsid w:val="0094123E"/>
    <w:rsid w:val="009415AF"/>
    <w:rsid w:val="00942DD5"/>
    <w:rsid w:val="0094428E"/>
    <w:rsid w:val="00944721"/>
    <w:rsid w:val="00944D90"/>
    <w:rsid w:val="00945F84"/>
    <w:rsid w:val="0094629B"/>
    <w:rsid w:val="00947FF0"/>
    <w:rsid w:val="0095011B"/>
    <w:rsid w:val="00950701"/>
    <w:rsid w:val="009517DB"/>
    <w:rsid w:val="00951CA1"/>
    <w:rsid w:val="009528C6"/>
    <w:rsid w:val="009530C5"/>
    <w:rsid w:val="0095422D"/>
    <w:rsid w:val="00954D54"/>
    <w:rsid w:val="009568CC"/>
    <w:rsid w:val="00956E6F"/>
    <w:rsid w:val="00957B03"/>
    <w:rsid w:val="00960306"/>
    <w:rsid w:val="00960314"/>
    <w:rsid w:val="0096057E"/>
    <w:rsid w:val="00962712"/>
    <w:rsid w:val="00962BF4"/>
    <w:rsid w:val="00963673"/>
    <w:rsid w:val="00963E40"/>
    <w:rsid w:val="009640F6"/>
    <w:rsid w:val="00964ACA"/>
    <w:rsid w:val="00964F3C"/>
    <w:rsid w:val="0096650F"/>
    <w:rsid w:val="0096664E"/>
    <w:rsid w:val="0096777C"/>
    <w:rsid w:val="009677F5"/>
    <w:rsid w:val="00967BAA"/>
    <w:rsid w:val="009708B4"/>
    <w:rsid w:val="009711D9"/>
    <w:rsid w:val="009711EC"/>
    <w:rsid w:val="00971280"/>
    <w:rsid w:val="00971507"/>
    <w:rsid w:val="009716AC"/>
    <w:rsid w:val="0097217A"/>
    <w:rsid w:val="00972FB1"/>
    <w:rsid w:val="009733E7"/>
    <w:rsid w:val="00973DF3"/>
    <w:rsid w:val="00974969"/>
    <w:rsid w:val="00974ED8"/>
    <w:rsid w:val="00977061"/>
    <w:rsid w:val="0098042D"/>
    <w:rsid w:val="009838C0"/>
    <w:rsid w:val="00984F8A"/>
    <w:rsid w:val="00985C1E"/>
    <w:rsid w:val="00985CA1"/>
    <w:rsid w:val="00985CC0"/>
    <w:rsid w:val="00985E13"/>
    <w:rsid w:val="00987207"/>
    <w:rsid w:val="009873F0"/>
    <w:rsid w:val="0098747D"/>
    <w:rsid w:val="00987A0B"/>
    <w:rsid w:val="00987C09"/>
    <w:rsid w:val="00987C8D"/>
    <w:rsid w:val="0099004D"/>
    <w:rsid w:val="00990A43"/>
    <w:rsid w:val="00991A17"/>
    <w:rsid w:val="009925B0"/>
    <w:rsid w:val="00993B3A"/>
    <w:rsid w:val="00994432"/>
    <w:rsid w:val="0099524B"/>
    <w:rsid w:val="009956CF"/>
    <w:rsid w:val="00995A43"/>
    <w:rsid w:val="00995BB9"/>
    <w:rsid w:val="009978CF"/>
    <w:rsid w:val="009A00D6"/>
    <w:rsid w:val="009A060C"/>
    <w:rsid w:val="009A1DBA"/>
    <w:rsid w:val="009A26D2"/>
    <w:rsid w:val="009A34AF"/>
    <w:rsid w:val="009A53ED"/>
    <w:rsid w:val="009A5B81"/>
    <w:rsid w:val="009A7555"/>
    <w:rsid w:val="009A7F0A"/>
    <w:rsid w:val="009B00FD"/>
    <w:rsid w:val="009B0483"/>
    <w:rsid w:val="009B1922"/>
    <w:rsid w:val="009B48D9"/>
    <w:rsid w:val="009B56A9"/>
    <w:rsid w:val="009B5A1B"/>
    <w:rsid w:val="009B605D"/>
    <w:rsid w:val="009B6094"/>
    <w:rsid w:val="009B6BB8"/>
    <w:rsid w:val="009B7867"/>
    <w:rsid w:val="009B79A0"/>
    <w:rsid w:val="009B79EE"/>
    <w:rsid w:val="009B7CB9"/>
    <w:rsid w:val="009C0161"/>
    <w:rsid w:val="009C02C9"/>
    <w:rsid w:val="009C1682"/>
    <w:rsid w:val="009C17E7"/>
    <w:rsid w:val="009C1AFB"/>
    <w:rsid w:val="009C27CB"/>
    <w:rsid w:val="009C2D34"/>
    <w:rsid w:val="009C3172"/>
    <w:rsid w:val="009C3173"/>
    <w:rsid w:val="009C39F9"/>
    <w:rsid w:val="009C3BC1"/>
    <w:rsid w:val="009C3C24"/>
    <w:rsid w:val="009C4AE4"/>
    <w:rsid w:val="009C5683"/>
    <w:rsid w:val="009C5A9E"/>
    <w:rsid w:val="009C68B3"/>
    <w:rsid w:val="009D1B6B"/>
    <w:rsid w:val="009D20C6"/>
    <w:rsid w:val="009D3711"/>
    <w:rsid w:val="009D3E37"/>
    <w:rsid w:val="009D46AC"/>
    <w:rsid w:val="009D4884"/>
    <w:rsid w:val="009D4EF6"/>
    <w:rsid w:val="009D6375"/>
    <w:rsid w:val="009D6D6C"/>
    <w:rsid w:val="009D745C"/>
    <w:rsid w:val="009E1608"/>
    <w:rsid w:val="009E1E65"/>
    <w:rsid w:val="009E1EC4"/>
    <w:rsid w:val="009E2374"/>
    <w:rsid w:val="009E4511"/>
    <w:rsid w:val="009E522B"/>
    <w:rsid w:val="009E5D7B"/>
    <w:rsid w:val="009E6660"/>
    <w:rsid w:val="009E6AD5"/>
    <w:rsid w:val="009E7A63"/>
    <w:rsid w:val="009E7A8A"/>
    <w:rsid w:val="009F01DD"/>
    <w:rsid w:val="009F0AB6"/>
    <w:rsid w:val="009F2AE9"/>
    <w:rsid w:val="009F3498"/>
    <w:rsid w:val="009F3957"/>
    <w:rsid w:val="009F41AC"/>
    <w:rsid w:val="009F4B68"/>
    <w:rsid w:val="009F68A4"/>
    <w:rsid w:val="009F6E75"/>
    <w:rsid w:val="009F7833"/>
    <w:rsid w:val="009F78DC"/>
    <w:rsid w:val="00A00B24"/>
    <w:rsid w:val="00A00C96"/>
    <w:rsid w:val="00A01440"/>
    <w:rsid w:val="00A01634"/>
    <w:rsid w:val="00A01975"/>
    <w:rsid w:val="00A01EF2"/>
    <w:rsid w:val="00A02623"/>
    <w:rsid w:val="00A03D06"/>
    <w:rsid w:val="00A04438"/>
    <w:rsid w:val="00A04985"/>
    <w:rsid w:val="00A04C9B"/>
    <w:rsid w:val="00A054C5"/>
    <w:rsid w:val="00A06329"/>
    <w:rsid w:val="00A102E4"/>
    <w:rsid w:val="00A11060"/>
    <w:rsid w:val="00A121FA"/>
    <w:rsid w:val="00A14652"/>
    <w:rsid w:val="00A14848"/>
    <w:rsid w:val="00A1504E"/>
    <w:rsid w:val="00A1649A"/>
    <w:rsid w:val="00A21895"/>
    <w:rsid w:val="00A21DF1"/>
    <w:rsid w:val="00A21E46"/>
    <w:rsid w:val="00A2323B"/>
    <w:rsid w:val="00A2323F"/>
    <w:rsid w:val="00A23AF2"/>
    <w:rsid w:val="00A2522F"/>
    <w:rsid w:val="00A25580"/>
    <w:rsid w:val="00A27730"/>
    <w:rsid w:val="00A30458"/>
    <w:rsid w:val="00A30B09"/>
    <w:rsid w:val="00A30FDE"/>
    <w:rsid w:val="00A31DAC"/>
    <w:rsid w:val="00A341BC"/>
    <w:rsid w:val="00A34810"/>
    <w:rsid w:val="00A35992"/>
    <w:rsid w:val="00A361C8"/>
    <w:rsid w:val="00A36996"/>
    <w:rsid w:val="00A37D2C"/>
    <w:rsid w:val="00A401B3"/>
    <w:rsid w:val="00A40991"/>
    <w:rsid w:val="00A41596"/>
    <w:rsid w:val="00A41820"/>
    <w:rsid w:val="00A41877"/>
    <w:rsid w:val="00A42585"/>
    <w:rsid w:val="00A427CE"/>
    <w:rsid w:val="00A42F1C"/>
    <w:rsid w:val="00A43A5A"/>
    <w:rsid w:val="00A43BF7"/>
    <w:rsid w:val="00A449F2"/>
    <w:rsid w:val="00A44BBE"/>
    <w:rsid w:val="00A46648"/>
    <w:rsid w:val="00A46BB9"/>
    <w:rsid w:val="00A471B9"/>
    <w:rsid w:val="00A47820"/>
    <w:rsid w:val="00A478B2"/>
    <w:rsid w:val="00A47A49"/>
    <w:rsid w:val="00A47DCE"/>
    <w:rsid w:val="00A50F1E"/>
    <w:rsid w:val="00A51062"/>
    <w:rsid w:val="00A51978"/>
    <w:rsid w:val="00A51B9A"/>
    <w:rsid w:val="00A52DD8"/>
    <w:rsid w:val="00A555F4"/>
    <w:rsid w:val="00A558C0"/>
    <w:rsid w:val="00A55A14"/>
    <w:rsid w:val="00A56B58"/>
    <w:rsid w:val="00A56DF3"/>
    <w:rsid w:val="00A5770B"/>
    <w:rsid w:val="00A60C83"/>
    <w:rsid w:val="00A60FAA"/>
    <w:rsid w:val="00A620DA"/>
    <w:rsid w:val="00A629E7"/>
    <w:rsid w:val="00A6409A"/>
    <w:rsid w:val="00A64485"/>
    <w:rsid w:val="00A645AA"/>
    <w:rsid w:val="00A64F1A"/>
    <w:rsid w:val="00A65FFE"/>
    <w:rsid w:val="00A665CB"/>
    <w:rsid w:val="00A66AB6"/>
    <w:rsid w:val="00A67293"/>
    <w:rsid w:val="00A70075"/>
    <w:rsid w:val="00A71E45"/>
    <w:rsid w:val="00A7233F"/>
    <w:rsid w:val="00A72F0B"/>
    <w:rsid w:val="00A73501"/>
    <w:rsid w:val="00A73C42"/>
    <w:rsid w:val="00A75B55"/>
    <w:rsid w:val="00A75DA0"/>
    <w:rsid w:val="00A771D2"/>
    <w:rsid w:val="00A80108"/>
    <w:rsid w:val="00A803FB"/>
    <w:rsid w:val="00A80AE3"/>
    <w:rsid w:val="00A81479"/>
    <w:rsid w:val="00A8198B"/>
    <w:rsid w:val="00A83398"/>
    <w:rsid w:val="00A83621"/>
    <w:rsid w:val="00A83B96"/>
    <w:rsid w:val="00A84A0D"/>
    <w:rsid w:val="00A84FAC"/>
    <w:rsid w:val="00A85AD9"/>
    <w:rsid w:val="00A86929"/>
    <w:rsid w:val="00A86AD6"/>
    <w:rsid w:val="00A87890"/>
    <w:rsid w:val="00A910E3"/>
    <w:rsid w:val="00A9163D"/>
    <w:rsid w:val="00A91B85"/>
    <w:rsid w:val="00A91FB2"/>
    <w:rsid w:val="00A93F34"/>
    <w:rsid w:val="00A943F8"/>
    <w:rsid w:val="00A94C66"/>
    <w:rsid w:val="00A95186"/>
    <w:rsid w:val="00A95720"/>
    <w:rsid w:val="00A96143"/>
    <w:rsid w:val="00A966C5"/>
    <w:rsid w:val="00A9681E"/>
    <w:rsid w:val="00A969D2"/>
    <w:rsid w:val="00A9712C"/>
    <w:rsid w:val="00A97ECC"/>
    <w:rsid w:val="00A97F9F"/>
    <w:rsid w:val="00AA124E"/>
    <w:rsid w:val="00AA3E38"/>
    <w:rsid w:val="00AA4098"/>
    <w:rsid w:val="00AA44CE"/>
    <w:rsid w:val="00AA4667"/>
    <w:rsid w:val="00AA5995"/>
    <w:rsid w:val="00AA5D1F"/>
    <w:rsid w:val="00AA61BE"/>
    <w:rsid w:val="00AA7CD2"/>
    <w:rsid w:val="00AB0981"/>
    <w:rsid w:val="00AB1113"/>
    <w:rsid w:val="00AB15A1"/>
    <w:rsid w:val="00AB303D"/>
    <w:rsid w:val="00AB3446"/>
    <w:rsid w:val="00AB34C9"/>
    <w:rsid w:val="00AB496E"/>
    <w:rsid w:val="00AB64FC"/>
    <w:rsid w:val="00AB70A9"/>
    <w:rsid w:val="00AB79E7"/>
    <w:rsid w:val="00AC00BC"/>
    <w:rsid w:val="00AC0A2F"/>
    <w:rsid w:val="00AC1176"/>
    <w:rsid w:val="00AC1D60"/>
    <w:rsid w:val="00AC3ACB"/>
    <w:rsid w:val="00AC4738"/>
    <w:rsid w:val="00AC52E8"/>
    <w:rsid w:val="00AC53E7"/>
    <w:rsid w:val="00AC597F"/>
    <w:rsid w:val="00AC770E"/>
    <w:rsid w:val="00AD0329"/>
    <w:rsid w:val="00AD07FF"/>
    <w:rsid w:val="00AD12F6"/>
    <w:rsid w:val="00AD19EF"/>
    <w:rsid w:val="00AD1A99"/>
    <w:rsid w:val="00AD1CF0"/>
    <w:rsid w:val="00AD2A34"/>
    <w:rsid w:val="00AD38CB"/>
    <w:rsid w:val="00AD3E20"/>
    <w:rsid w:val="00AD4792"/>
    <w:rsid w:val="00AD4C65"/>
    <w:rsid w:val="00AD584F"/>
    <w:rsid w:val="00AD5E13"/>
    <w:rsid w:val="00AD5F4B"/>
    <w:rsid w:val="00AD6A15"/>
    <w:rsid w:val="00AD79BC"/>
    <w:rsid w:val="00AE0A11"/>
    <w:rsid w:val="00AE2414"/>
    <w:rsid w:val="00AE3419"/>
    <w:rsid w:val="00AE4529"/>
    <w:rsid w:val="00AE4632"/>
    <w:rsid w:val="00AE5229"/>
    <w:rsid w:val="00AE546B"/>
    <w:rsid w:val="00AE54BF"/>
    <w:rsid w:val="00AE640E"/>
    <w:rsid w:val="00AE778F"/>
    <w:rsid w:val="00AE799D"/>
    <w:rsid w:val="00AF01A0"/>
    <w:rsid w:val="00AF0B1A"/>
    <w:rsid w:val="00AF1B72"/>
    <w:rsid w:val="00AF21D7"/>
    <w:rsid w:val="00AF3625"/>
    <w:rsid w:val="00AF3FFE"/>
    <w:rsid w:val="00AF410E"/>
    <w:rsid w:val="00AF42F5"/>
    <w:rsid w:val="00AF5BE0"/>
    <w:rsid w:val="00AF5FA4"/>
    <w:rsid w:val="00AF68BA"/>
    <w:rsid w:val="00AF78EC"/>
    <w:rsid w:val="00AF7911"/>
    <w:rsid w:val="00AF7FB8"/>
    <w:rsid w:val="00B007BF"/>
    <w:rsid w:val="00B00A3B"/>
    <w:rsid w:val="00B00C46"/>
    <w:rsid w:val="00B010A6"/>
    <w:rsid w:val="00B014EE"/>
    <w:rsid w:val="00B01A0A"/>
    <w:rsid w:val="00B01ED7"/>
    <w:rsid w:val="00B0250D"/>
    <w:rsid w:val="00B063F2"/>
    <w:rsid w:val="00B068BF"/>
    <w:rsid w:val="00B0728B"/>
    <w:rsid w:val="00B07716"/>
    <w:rsid w:val="00B07DC1"/>
    <w:rsid w:val="00B10B20"/>
    <w:rsid w:val="00B10E99"/>
    <w:rsid w:val="00B11512"/>
    <w:rsid w:val="00B121A6"/>
    <w:rsid w:val="00B122E5"/>
    <w:rsid w:val="00B1296B"/>
    <w:rsid w:val="00B12A34"/>
    <w:rsid w:val="00B13337"/>
    <w:rsid w:val="00B13DFC"/>
    <w:rsid w:val="00B14AF8"/>
    <w:rsid w:val="00B1549A"/>
    <w:rsid w:val="00B16BE7"/>
    <w:rsid w:val="00B16FBC"/>
    <w:rsid w:val="00B208F5"/>
    <w:rsid w:val="00B20CF1"/>
    <w:rsid w:val="00B20E18"/>
    <w:rsid w:val="00B2103E"/>
    <w:rsid w:val="00B21EEB"/>
    <w:rsid w:val="00B22981"/>
    <w:rsid w:val="00B24391"/>
    <w:rsid w:val="00B24526"/>
    <w:rsid w:val="00B24DEC"/>
    <w:rsid w:val="00B25140"/>
    <w:rsid w:val="00B25D00"/>
    <w:rsid w:val="00B2662D"/>
    <w:rsid w:val="00B26692"/>
    <w:rsid w:val="00B271AC"/>
    <w:rsid w:val="00B272F2"/>
    <w:rsid w:val="00B3144C"/>
    <w:rsid w:val="00B32788"/>
    <w:rsid w:val="00B333BC"/>
    <w:rsid w:val="00B33E2A"/>
    <w:rsid w:val="00B346EB"/>
    <w:rsid w:val="00B3490F"/>
    <w:rsid w:val="00B34F4E"/>
    <w:rsid w:val="00B36AF1"/>
    <w:rsid w:val="00B36C9A"/>
    <w:rsid w:val="00B3759F"/>
    <w:rsid w:val="00B37BCB"/>
    <w:rsid w:val="00B402D1"/>
    <w:rsid w:val="00B40C7E"/>
    <w:rsid w:val="00B412A8"/>
    <w:rsid w:val="00B41456"/>
    <w:rsid w:val="00B42C40"/>
    <w:rsid w:val="00B45560"/>
    <w:rsid w:val="00B45DCB"/>
    <w:rsid w:val="00B47C4A"/>
    <w:rsid w:val="00B50AF5"/>
    <w:rsid w:val="00B516BC"/>
    <w:rsid w:val="00B518FE"/>
    <w:rsid w:val="00B5213C"/>
    <w:rsid w:val="00B52932"/>
    <w:rsid w:val="00B535E1"/>
    <w:rsid w:val="00B53733"/>
    <w:rsid w:val="00B537A9"/>
    <w:rsid w:val="00B539C9"/>
    <w:rsid w:val="00B53B4E"/>
    <w:rsid w:val="00B53D42"/>
    <w:rsid w:val="00B54082"/>
    <w:rsid w:val="00B55479"/>
    <w:rsid w:val="00B57668"/>
    <w:rsid w:val="00B578BB"/>
    <w:rsid w:val="00B57E76"/>
    <w:rsid w:val="00B60692"/>
    <w:rsid w:val="00B61E42"/>
    <w:rsid w:val="00B62153"/>
    <w:rsid w:val="00B64106"/>
    <w:rsid w:val="00B647FF"/>
    <w:rsid w:val="00B65623"/>
    <w:rsid w:val="00B66F7E"/>
    <w:rsid w:val="00B67D77"/>
    <w:rsid w:val="00B705AE"/>
    <w:rsid w:val="00B71165"/>
    <w:rsid w:val="00B71E1A"/>
    <w:rsid w:val="00B72359"/>
    <w:rsid w:val="00B727E8"/>
    <w:rsid w:val="00B733BA"/>
    <w:rsid w:val="00B73EC6"/>
    <w:rsid w:val="00B747CF"/>
    <w:rsid w:val="00B7500D"/>
    <w:rsid w:val="00B76BC2"/>
    <w:rsid w:val="00B76CBD"/>
    <w:rsid w:val="00B80062"/>
    <w:rsid w:val="00B80599"/>
    <w:rsid w:val="00B80D9F"/>
    <w:rsid w:val="00B82604"/>
    <w:rsid w:val="00B830F5"/>
    <w:rsid w:val="00B831B6"/>
    <w:rsid w:val="00B834FB"/>
    <w:rsid w:val="00B8354A"/>
    <w:rsid w:val="00B849E1"/>
    <w:rsid w:val="00B85101"/>
    <w:rsid w:val="00B86292"/>
    <w:rsid w:val="00B86531"/>
    <w:rsid w:val="00B8676F"/>
    <w:rsid w:val="00B86A8D"/>
    <w:rsid w:val="00B87676"/>
    <w:rsid w:val="00B87B21"/>
    <w:rsid w:val="00B9026F"/>
    <w:rsid w:val="00B90A67"/>
    <w:rsid w:val="00B913A9"/>
    <w:rsid w:val="00B91639"/>
    <w:rsid w:val="00B926F9"/>
    <w:rsid w:val="00B93910"/>
    <w:rsid w:val="00B93969"/>
    <w:rsid w:val="00B944B9"/>
    <w:rsid w:val="00B94B8B"/>
    <w:rsid w:val="00B9548C"/>
    <w:rsid w:val="00B956F0"/>
    <w:rsid w:val="00B96C07"/>
    <w:rsid w:val="00B9729F"/>
    <w:rsid w:val="00B972B9"/>
    <w:rsid w:val="00BA0DE6"/>
    <w:rsid w:val="00BA1A42"/>
    <w:rsid w:val="00BA21DD"/>
    <w:rsid w:val="00BA3710"/>
    <w:rsid w:val="00BA5536"/>
    <w:rsid w:val="00BA586E"/>
    <w:rsid w:val="00BA666C"/>
    <w:rsid w:val="00BA6C89"/>
    <w:rsid w:val="00BA6D33"/>
    <w:rsid w:val="00BB022B"/>
    <w:rsid w:val="00BB1255"/>
    <w:rsid w:val="00BB1502"/>
    <w:rsid w:val="00BB17D5"/>
    <w:rsid w:val="00BB2561"/>
    <w:rsid w:val="00BB2B60"/>
    <w:rsid w:val="00BB33C5"/>
    <w:rsid w:val="00BB3F34"/>
    <w:rsid w:val="00BB6789"/>
    <w:rsid w:val="00BB7403"/>
    <w:rsid w:val="00BB7911"/>
    <w:rsid w:val="00BB7D03"/>
    <w:rsid w:val="00BC003E"/>
    <w:rsid w:val="00BC0E01"/>
    <w:rsid w:val="00BC2112"/>
    <w:rsid w:val="00BC2AB9"/>
    <w:rsid w:val="00BC3102"/>
    <w:rsid w:val="00BC4776"/>
    <w:rsid w:val="00BC4B7E"/>
    <w:rsid w:val="00BC5A90"/>
    <w:rsid w:val="00BC6646"/>
    <w:rsid w:val="00BC674A"/>
    <w:rsid w:val="00BC7B8F"/>
    <w:rsid w:val="00BD0707"/>
    <w:rsid w:val="00BD18E2"/>
    <w:rsid w:val="00BD2049"/>
    <w:rsid w:val="00BD2109"/>
    <w:rsid w:val="00BD29EF"/>
    <w:rsid w:val="00BD2CE3"/>
    <w:rsid w:val="00BD3C50"/>
    <w:rsid w:val="00BD3F5B"/>
    <w:rsid w:val="00BD4A47"/>
    <w:rsid w:val="00BD4DDF"/>
    <w:rsid w:val="00BD73D8"/>
    <w:rsid w:val="00BE0B1E"/>
    <w:rsid w:val="00BE14CC"/>
    <w:rsid w:val="00BE1FFE"/>
    <w:rsid w:val="00BE2515"/>
    <w:rsid w:val="00BE2681"/>
    <w:rsid w:val="00BE2E41"/>
    <w:rsid w:val="00BE3759"/>
    <w:rsid w:val="00BE40C8"/>
    <w:rsid w:val="00BE5449"/>
    <w:rsid w:val="00BE5654"/>
    <w:rsid w:val="00BE6F6D"/>
    <w:rsid w:val="00BE788C"/>
    <w:rsid w:val="00BF006B"/>
    <w:rsid w:val="00BF0811"/>
    <w:rsid w:val="00BF0D46"/>
    <w:rsid w:val="00BF1FDE"/>
    <w:rsid w:val="00BF2212"/>
    <w:rsid w:val="00BF27D4"/>
    <w:rsid w:val="00BF2B82"/>
    <w:rsid w:val="00BF3887"/>
    <w:rsid w:val="00BF39E0"/>
    <w:rsid w:val="00BF4F71"/>
    <w:rsid w:val="00BF5044"/>
    <w:rsid w:val="00BF505F"/>
    <w:rsid w:val="00BF5135"/>
    <w:rsid w:val="00BF5461"/>
    <w:rsid w:val="00BF54CC"/>
    <w:rsid w:val="00BF5735"/>
    <w:rsid w:val="00BF5DD4"/>
    <w:rsid w:val="00BF6D3E"/>
    <w:rsid w:val="00BF7402"/>
    <w:rsid w:val="00BF7D40"/>
    <w:rsid w:val="00C00CAF"/>
    <w:rsid w:val="00C00D1D"/>
    <w:rsid w:val="00C02BAC"/>
    <w:rsid w:val="00C03049"/>
    <w:rsid w:val="00C030A8"/>
    <w:rsid w:val="00C03F13"/>
    <w:rsid w:val="00C040F4"/>
    <w:rsid w:val="00C047F9"/>
    <w:rsid w:val="00C04EB1"/>
    <w:rsid w:val="00C055F0"/>
    <w:rsid w:val="00C056A2"/>
    <w:rsid w:val="00C05E16"/>
    <w:rsid w:val="00C05E92"/>
    <w:rsid w:val="00C06EB2"/>
    <w:rsid w:val="00C07B11"/>
    <w:rsid w:val="00C07D2F"/>
    <w:rsid w:val="00C10877"/>
    <w:rsid w:val="00C11559"/>
    <w:rsid w:val="00C1156D"/>
    <w:rsid w:val="00C12981"/>
    <w:rsid w:val="00C12CF7"/>
    <w:rsid w:val="00C13DA2"/>
    <w:rsid w:val="00C147DC"/>
    <w:rsid w:val="00C1499D"/>
    <w:rsid w:val="00C164EF"/>
    <w:rsid w:val="00C176C2"/>
    <w:rsid w:val="00C20199"/>
    <w:rsid w:val="00C20E09"/>
    <w:rsid w:val="00C21734"/>
    <w:rsid w:val="00C22122"/>
    <w:rsid w:val="00C22D9C"/>
    <w:rsid w:val="00C22DF6"/>
    <w:rsid w:val="00C231F6"/>
    <w:rsid w:val="00C23589"/>
    <w:rsid w:val="00C2418B"/>
    <w:rsid w:val="00C24878"/>
    <w:rsid w:val="00C25AEA"/>
    <w:rsid w:val="00C26671"/>
    <w:rsid w:val="00C26985"/>
    <w:rsid w:val="00C26E5D"/>
    <w:rsid w:val="00C301D8"/>
    <w:rsid w:val="00C30B91"/>
    <w:rsid w:val="00C31966"/>
    <w:rsid w:val="00C31D0F"/>
    <w:rsid w:val="00C3202C"/>
    <w:rsid w:val="00C32296"/>
    <w:rsid w:val="00C32DBD"/>
    <w:rsid w:val="00C33C83"/>
    <w:rsid w:val="00C33CD9"/>
    <w:rsid w:val="00C352E5"/>
    <w:rsid w:val="00C36BEE"/>
    <w:rsid w:val="00C36FAF"/>
    <w:rsid w:val="00C371D8"/>
    <w:rsid w:val="00C402EC"/>
    <w:rsid w:val="00C4042B"/>
    <w:rsid w:val="00C411FB"/>
    <w:rsid w:val="00C4212D"/>
    <w:rsid w:val="00C42BCE"/>
    <w:rsid w:val="00C42DF3"/>
    <w:rsid w:val="00C432BE"/>
    <w:rsid w:val="00C4362F"/>
    <w:rsid w:val="00C439E8"/>
    <w:rsid w:val="00C44AD5"/>
    <w:rsid w:val="00C4538E"/>
    <w:rsid w:val="00C45522"/>
    <w:rsid w:val="00C45ADA"/>
    <w:rsid w:val="00C469E6"/>
    <w:rsid w:val="00C47253"/>
    <w:rsid w:val="00C47D50"/>
    <w:rsid w:val="00C50165"/>
    <w:rsid w:val="00C50D14"/>
    <w:rsid w:val="00C515EF"/>
    <w:rsid w:val="00C51A8B"/>
    <w:rsid w:val="00C52551"/>
    <w:rsid w:val="00C52C41"/>
    <w:rsid w:val="00C53276"/>
    <w:rsid w:val="00C53C30"/>
    <w:rsid w:val="00C542B5"/>
    <w:rsid w:val="00C54A29"/>
    <w:rsid w:val="00C56F25"/>
    <w:rsid w:val="00C6231F"/>
    <w:rsid w:val="00C62854"/>
    <w:rsid w:val="00C64A7E"/>
    <w:rsid w:val="00C64F09"/>
    <w:rsid w:val="00C658A7"/>
    <w:rsid w:val="00C67255"/>
    <w:rsid w:val="00C7000F"/>
    <w:rsid w:val="00C708FE"/>
    <w:rsid w:val="00C71943"/>
    <w:rsid w:val="00C72131"/>
    <w:rsid w:val="00C7398B"/>
    <w:rsid w:val="00C75121"/>
    <w:rsid w:val="00C75FA4"/>
    <w:rsid w:val="00C76457"/>
    <w:rsid w:val="00C76FDE"/>
    <w:rsid w:val="00C77113"/>
    <w:rsid w:val="00C77616"/>
    <w:rsid w:val="00C8047B"/>
    <w:rsid w:val="00C807CC"/>
    <w:rsid w:val="00C80836"/>
    <w:rsid w:val="00C81919"/>
    <w:rsid w:val="00C81C85"/>
    <w:rsid w:val="00C82AD7"/>
    <w:rsid w:val="00C8344F"/>
    <w:rsid w:val="00C83EE6"/>
    <w:rsid w:val="00C840E3"/>
    <w:rsid w:val="00C841CE"/>
    <w:rsid w:val="00C84AE8"/>
    <w:rsid w:val="00C84CB5"/>
    <w:rsid w:val="00C870C6"/>
    <w:rsid w:val="00C8769D"/>
    <w:rsid w:val="00C90075"/>
    <w:rsid w:val="00C908C7"/>
    <w:rsid w:val="00C93352"/>
    <w:rsid w:val="00C93BB4"/>
    <w:rsid w:val="00C94164"/>
    <w:rsid w:val="00C95053"/>
    <w:rsid w:val="00C95199"/>
    <w:rsid w:val="00C96CEF"/>
    <w:rsid w:val="00CA0150"/>
    <w:rsid w:val="00CA04BD"/>
    <w:rsid w:val="00CA06FB"/>
    <w:rsid w:val="00CA0A06"/>
    <w:rsid w:val="00CA1386"/>
    <w:rsid w:val="00CA341A"/>
    <w:rsid w:val="00CA3742"/>
    <w:rsid w:val="00CA3D2C"/>
    <w:rsid w:val="00CA5555"/>
    <w:rsid w:val="00CA57B9"/>
    <w:rsid w:val="00CA5FE2"/>
    <w:rsid w:val="00CA6B61"/>
    <w:rsid w:val="00CA73A4"/>
    <w:rsid w:val="00CA7504"/>
    <w:rsid w:val="00CA7CBB"/>
    <w:rsid w:val="00CB12FE"/>
    <w:rsid w:val="00CB1531"/>
    <w:rsid w:val="00CB21BF"/>
    <w:rsid w:val="00CB2445"/>
    <w:rsid w:val="00CB3506"/>
    <w:rsid w:val="00CB4B48"/>
    <w:rsid w:val="00CB512D"/>
    <w:rsid w:val="00CB55F3"/>
    <w:rsid w:val="00CB5CE7"/>
    <w:rsid w:val="00CB5EF1"/>
    <w:rsid w:val="00CB62F9"/>
    <w:rsid w:val="00CB732A"/>
    <w:rsid w:val="00CB7D7B"/>
    <w:rsid w:val="00CC0688"/>
    <w:rsid w:val="00CC0F7A"/>
    <w:rsid w:val="00CC1535"/>
    <w:rsid w:val="00CC19E4"/>
    <w:rsid w:val="00CC239A"/>
    <w:rsid w:val="00CC2CA6"/>
    <w:rsid w:val="00CC310F"/>
    <w:rsid w:val="00CC46D6"/>
    <w:rsid w:val="00CC4B82"/>
    <w:rsid w:val="00CC4E3E"/>
    <w:rsid w:val="00CC52C3"/>
    <w:rsid w:val="00CC5C69"/>
    <w:rsid w:val="00CC632A"/>
    <w:rsid w:val="00CC730B"/>
    <w:rsid w:val="00CD0F9B"/>
    <w:rsid w:val="00CD278E"/>
    <w:rsid w:val="00CD2E4E"/>
    <w:rsid w:val="00CD3537"/>
    <w:rsid w:val="00CD3706"/>
    <w:rsid w:val="00CD3A98"/>
    <w:rsid w:val="00CD3D7A"/>
    <w:rsid w:val="00CD4AF2"/>
    <w:rsid w:val="00CD5E60"/>
    <w:rsid w:val="00CD704A"/>
    <w:rsid w:val="00CD7DAD"/>
    <w:rsid w:val="00CE1D53"/>
    <w:rsid w:val="00CE1D7B"/>
    <w:rsid w:val="00CE3162"/>
    <w:rsid w:val="00CE377C"/>
    <w:rsid w:val="00CE3D9B"/>
    <w:rsid w:val="00CE5059"/>
    <w:rsid w:val="00CE758B"/>
    <w:rsid w:val="00CF027E"/>
    <w:rsid w:val="00CF0394"/>
    <w:rsid w:val="00CF10BB"/>
    <w:rsid w:val="00CF114C"/>
    <w:rsid w:val="00CF1429"/>
    <w:rsid w:val="00CF1597"/>
    <w:rsid w:val="00CF173D"/>
    <w:rsid w:val="00CF180A"/>
    <w:rsid w:val="00CF1D4E"/>
    <w:rsid w:val="00CF4EEE"/>
    <w:rsid w:val="00CF5FC8"/>
    <w:rsid w:val="00CF61D2"/>
    <w:rsid w:val="00CF626F"/>
    <w:rsid w:val="00CF6E7F"/>
    <w:rsid w:val="00CF6FAC"/>
    <w:rsid w:val="00CF7FDF"/>
    <w:rsid w:val="00D003F9"/>
    <w:rsid w:val="00D004E5"/>
    <w:rsid w:val="00D005F4"/>
    <w:rsid w:val="00D009E6"/>
    <w:rsid w:val="00D00B5D"/>
    <w:rsid w:val="00D013AD"/>
    <w:rsid w:val="00D0225E"/>
    <w:rsid w:val="00D02F2A"/>
    <w:rsid w:val="00D06898"/>
    <w:rsid w:val="00D06AE6"/>
    <w:rsid w:val="00D06D25"/>
    <w:rsid w:val="00D0750D"/>
    <w:rsid w:val="00D100CD"/>
    <w:rsid w:val="00D10CD6"/>
    <w:rsid w:val="00D11190"/>
    <w:rsid w:val="00D125C3"/>
    <w:rsid w:val="00D1388E"/>
    <w:rsid w:val="00D1462E"/>
    <w:rsid w:val="00D14AAE"/>
    <w:rsid w:val="00D14B5B"/>
    <w:rsid w:val="00D15283"/>
    <w:rsid w:val="00D165B3"/>
    <w:rsid w:val="00D16E9F"/>
    <w:rsid w:val="00D172C9"/>
    <w:rsid w:val="00D221D4"/>
    <w:rsid w:val="00D23F76"/>
    <w:rsid w:val="00D24955"/>
    <w:rsid w:val="00D253A7"/>
    <w:rsid w:val="00D262EC"/>
    <w:rsid w:val="00D2687D"/>
    <w:rsid w:val="00D2689B"/>
    <w:rsid w:val="00D3025B"/>
    <w:rsid w:val="00D30B99"/>
    <w:rsid w:val="00D30CF0"/>
    <w:rsid w:val="00D31695"/>
    <w:rsid w:val="00D31C64"/>
    <w:rsid w:val="00D323AF"/>
    <w:rsid w:val="00D32BA4"/>
    <w:rsid w:val="00D354A4"/>
    <w:rsid w:val="00D357AE"/>
    <w:rsid w:val="00D36DB6"/>
    <w:rsid w:val="00D40737"/>
    <w:rsid w:val="00D408BA"/>
    <w:rsid w:val="00D40D84"/>
    <w:rsid w:val="00D42408"/>
    <w:rsid w:val="00D42ACB"/>
    <w:rsid w:val="00D432F1"/>
    <w:rsid w:val="00D439D5"/>
    <w:rsid w:val="00D43E79"/>
    <w:rsid w:val="00D444D9"/>
    <w:rsid w:val="00D452CC"/>
    <w:rsid w:val="00D46881"/>
    <w:rsid w:val="00D46A09"/>
    <w:rsid w:val="00D46F8A"/>
    <w:rsid w:val="00D46FAB"/>
    <w:rsid w:val="00D47513"/>
    <w:rsid w:val="00D5091E"/>
    <w:rsid w:val="00D51C25"/>
    <w:rsid w:val="00D52B50"/>
    <w:rsid w:val="00D5367C"/>
    <w:rsid w:val="00D53DC6"/>
    <w:rsid w:val="00D53E19"/>
    <w:rsid w:val="00D544CF"/>
    <w:rsid w:val="00D55AFB"/>
    <w:rsid w:val="00D55FA9"/>
    <w:rsid w:val="00D5672F"/>
    <w:rsid w:val="00D5681F"/>
    <w:rsid w:val="00D56973"/>
    <w:rsid w:val="00D57EE4"/>
    <w:rsid w:val="00D60277"/>
    <w:rsid w:val="00D61020"/>
    <w:rsid w:val="00D61268"/>
    <w:rsid w:val="00D62323"/>
    <w:rsid w:val="00D63B94"/>
    <w:rsid w:val="00D645AB"/>
    <w:rsid w:val="00D651F4"/>
    <w:rsid w:val="00D65B7A"/>
    <w:rsid w:val="00D65D67"/>
    <w:rsid w:val="00D66712"/>
    <w:rsid w:val="00D67DF6"/>
    <w:rsid w:val="00D70048"/>
    <w:rsid w:val="00D7088D"/>
    <w:rsid w:val="00D70AF0"/>
    <w:rsid w:val="00D70B60"/>
    <w:rsid w:val="00D71092"/>
    <w:rsid w:val="00D72692"/>
    <w:rsid w:val="00D73F96"/>
    <w:rsid w:val="00D7403E"/>
    <w:rsid w:val="00D7415B"/>
    <w:rsid w:val="00D742A4"/>
    <w:rsid w:val="00D74CAA"/>
    <w:rsid w:val="00D75050"/>
    <w:rsid w:val="00D75138"/>
    <w:rsid w:val="00D753CE"/>
    <w:rsid w:val="00D75565"/>
    <w:rsid w:val="00D75B0F"/>
    <w:rsid w:val="00D7620E"/>
    <w:rsid w:val="00D764D8"/>
    <w:rsid w:val="00D776EC"/>
    <w:rsid w:val="00D77B1C"/>
    <w:rsid w:val="00D77BC5"/>
    <w:rsid w:val="00D77BDD"/>
    <w:rsid w:val="00D77CB7"/>
    <w:rsid w:val="00D77D7F"/>
    <w:rsid w:val="00D800BA"/>
    <w:rsid w:val="00D800F1"/>
    <w:rsid w:val="00D81F2D"/>
    <w:rsid w:val="00D83909"/>
    <w:rsid w:val="00D83B5A"/>
    <w:rsid w:val="00D84C33"/>
    <w:rsid w:val="00D8598A"/>
    <w:rsid w:val="00D912DA"/>
    <w:rsid w:val="00D918F9"/>
    <w:rsid w:val="00D929AF"/>
    <w:rsid w:val="00D92DDB"/>
    <w:rsid w:val="00D930B8"/>
    <w:rsid w:val="00D93B5C"/>
    <w:rsid w:val="00D93CA2"/>
    <w:rsid w:val="00D94CC5"/>
    <w:rsid w:val="00D9578C"/>
    <w:rsid w:val="00D95F93"/>
    <w:rsid w:val="00D96317"/>
    <w:rsid w:val="00D96544"/>
    <w:rsid w:val="00D96BC8"/>
    <w:rsid w:val="00D973FC"/>
    <w:rsid w:val="00DA1857"/>
    <w:rsid w:val="00DA1954"/>
    <w:rsid w:val="00DA1F17"/>
    <w:rsid w:val="00DA31C9"/>
    <w:rsid w:val="00DA388E"/>
    <w:rsid w:val="00DA3B15"/>
    <w:rsid w:val="00DA4A22"/>
    <w:rsid w:val="00DA4AB1"/>
    <w:rsid w:val="00DA4ADA"/>
    <w:rsid w:val="00DA4D24"/>
    <w:rsid w:val="00DA51C5"/>
    <w:rsid w:val="00DA5429"/>
    <w:rsid w:val="00DB023F"/>
    <w:rsid w:val="00DB0D4F"/>
    <w:rsid w:val="00DB131B"/>
    <w:rsid w:val="00DB155E"/>
    <w:rsid w:val="00DB1832"/>
    <w:rsid w:val="00DB2309"/>
    <w:rsid w:val="00DB280E"/>
    <w:rsid w:val="00DB4163"/>
    <w:rsid w:val="00DB4B06"/>
    <w:rsid w:val="00DB5D76"/>
    <w:rsid w:val="00DB6030"/>
    <w:rsid w:val="00DB6B45"/>
    <w:rsid w:val="00DB6B4C"/>
    <w:rsid w:val="00DB6C9B"/>
    <w:rsid w:val="00DC169F"/>
    <w:rsid w:val="00DC19A8"/>
    <w:rsid w:val="00DC2643"/>
    <w:rsid w:val="00DC2D13"/>
    <w:rsid w:val="00DC2F0C"/>
    <w:rsid w:val="00DC3815"/>
    <w:rsid w:val="00DC40FD"/>
    <w:rsid w:val="00DC4815"/>
    <w:rsid w:val="00DC485E"/>
    <w:rsid w:val="00DC5725"/>
    <w:rsid w:val="00DC5907"/>
    <w:rsid w:val="00DC5B19"/>
    <w:rsid w:val="00DC68DF"/>
    <w:rsid w:val="00DC7C15"/>
    <w:rsid w:val="00DD0C76"/>
    <w:rsid w:val="00DD2901"/>
    <w:rsid w:val="00DD339B"/>
    <w:rsid w:val="00DD3B14"/>
    <w:rsid w:val="00DD4D3B"/>
    <w:rsid w:val="00DD4E29"/>
    <w:rsid w:val="00DD61C3"/>
    <w:rsid w:val="00DD694F"/>
    <w:rsid w:val="00DD7816"/>
    <w:rsid w:val="00DE024E"/>
    <w:rsid w:val="00DE0560"/>
    <w:rsid w:val="00DE0900"/>
    <w:rsid w:val="00DE0E76"/>
    <w:rsid w:val="00DE113F"/>
    <w:rsid w:val="00DE14D9"/>
    <w:rsid w:val="00DE156D"/>
    <w:rsid w:val="00DE271F"/>
    <w:rsid w:val="00DE2B51"/>
    <w:rsid w:val="00DE37A8"/>
    <w:rsid w:val="00DE6C0E"/>
    <w:rsid w:val="00DE71D9"/>
    <w:rsid w:val="00DE7EE0"/>
    <w:rsid w:val="00DF02A2"/>
    <w:rsid w:val="00DF03EF"/>
    <w:rsid w:val="00DF0D3A"/>
    <w:rsid w:val="00DF1743"/>
    <w:rsid w:val="00DF18A3"/>
    <w:rsid w:val="00DF1A75"/>
    <w:rsid w:val="00DF2B54"/>
    <w:rsid w:val="00DF31AE"/>
    <w:rsid w:val="00DF4CF6"/>
    <w:rsid w:val="00DF4DB6"/>
    <w:rsid w:val="00DF563D"/>
    <w:rsid w:val="00DF593E"/>
    <w:rsid w:val="00DF5973"/>
    <w:rsid w:val="00DF6309"/>
    <w:rsid w:val="00DF6390"/>
    <w:rsid w:val="00DF6D45"/>
    <w:rsid w:val="00DF6EE4"/>
    <w:rsid w:val="00DF70E7"/>
    <w:rsid w:val="00E0001C"/>
    <w:rsid w:val="00E00225"/>
    <w:rsid w:val="00E0074E"/>
    <w:rsid w:val="00E00F38"/>
    <w:rsid w:val="00E02492"/>
    <w:rsid w:val="00E02D11"/>
    <w:rsid w:val="00E02ED7"/>
    <w:rsid w:val="00E03AF2"/>
    <w:rsid w:val="00E0433D"/>
    <w:rsid w:val="00E046DD"/>
    <w:rsid w:val="00E04806"/>
    <w:rsid w:val="00E055FA"/>
    <w:rsid w:val="00E059FE"/>
    <w:rsid w:val="00E06346"/>
    <w:rsid w:val="00E06ECE"/>
    <w:rsid w:val="00E07CAE"/>
    <w:rsid w:val="00E102D5"/>
    <w:rsid w:val="00E10349"/>
    <w:rsid w:val="00E1163B"/>
    <w:rsid w:val="00E11F0B"/>
    <w:rsid w:val="00E1263C"/>
    <w:rsid w:val="00E13035"/>
    <w:rsid w:val="00E13E17"/>
    <w:rsid w:val="00E13FBB"/>
    <w:rsid w:val="00E14169"/>
    <w:rsid w:val="00E15845"/>
    <w:rsid w:val="00E16145"/>
    <w:rsid w:val="00E1628D"/>
    <w:rsid w:val="00E163FC"/>
    <w:rsid w:val="00E20D12"/>
    <w:rsid w:val="00E21550"/>
    <w:rsid w:val="00E22E06"/>
    <w:rsid w:val="00E23A90"/>
    <w:rsid w:val="00E24DBF"/>
    <w:rsid w:val="00E25BAF"/>
    <w:rsid w:val="00E25D74"/>
    <w:rsid w:val="00E263F9"/>
    <w:rsid w:val="00E27178"/>
    <w:rsid w:val="00E272E6"/>
    <w:rsid w:val="00E27817"/>
    <w:rsid w:val="00E304CD"/>
    <w:rsid w:val="00E30E8D"/>
    <w:rsid w:val="00E31029"/>
    <w:rsid w:val="00E3148A"/>
    <w:rsid w:val="00E31C01"/>
    <w:rsid w:val="00E323CA"/>
    <w:rsid w:val="00E3292E"/>
    <w:rsid w:val="00E32C74"/>
    <w:rsid w:val="00E32E6C"/>
    <w:rsid w:val="00E33DAC"/>
    <w:rsid w:val="00E3471C"/>
    <w:rsid w:val="00E35710"/>
    <w:rsid w:val="00E35F71"/>
    <w:rsid w:val="00E36289"/>
    <w:rsid w:val="00E36762"/>
    <w:rsid w:val="00E36A2C"/>
    <w:rsid w:val="00E36ECD"/>
    <w:rsid w:val="00E37C71"/>
    <w:rsid w:val="00E40257"/>
    <w:rsid w:val="00E41DE3"/>
    <w:rsid w:val="00E421E5"/>
    <w:rsid w:val="00E42363"/>
    <w:rsid w:val="00E4248C"/>
    <w:rsid w:val="00E43B6F"/>
    <w:rsid w:val="00E441D6"/>
    <w:rsid w:val="00E4556B"/>
    <w:rsid w:val="00E45A44"/>
    <w:rsid w:val="00E45B16"/>
    <w:rsid w:val="00E45B23"/>
    <w:rsid w:val="00E45D23"/>
    <w:rsid w:val="00E46D5E"/>
    <w:rsid w:val="00E47EF6"/>
    <w:rsid w:val="00E50B10"/>
    <w:rsid w:val="00E51EA8"/>
    <w:rsid w:val="00E52D4A"/>
    <w:rsid w:val="00E53204"/>
    <w:rsid w:val="00E536A7"/>
    <w:rsid w:val="00E53FBF"/>
    <w:rsid w:val="00E551EB"/>
    <w:rsid w:val="00E55528"/>
    <w:rsid w:val="00E557B9"/>
    <w:rsid w:val="00E55E3A"/>
    <w:rsid w:val="00E56536"/>
    <w:rsid w:val="00E61C3F"/>
    <w:rsid w:val="00E61F10"/>
    <w:rsid w:val="00E62332"/>
    <w:rsid w:val="00E62CF5"/>
    <w:rsid w:val="00E6584D"/>
    <w:rsid w:val="00E65AFC"/>
    <w:rsid w:val="00E664FA"/>
    <w:rsid w:val="00E66C87"/>
    <w:rsid w:val="00E6701E"/>
    <w:rsid w:val="00E67291"/>
    <w:rsid w:val="00E7236A"/>
    <w:rsid w:val="00E72409"/>
    <w:rsid w:val="00E724F2"/>
    <w:rsid w:val="00E73BF4"/>
    <w:rsid w:val="00E74214"/>
    <w:rsid w:val="00E7493E"/>
    <w:rsid w:val="00E74CF3"/>
    <w:rsid w:val="00E7549F"/>
    <w:rsid w:val="00E754CF"/>
    <w:rsid w:val="00E75DBD"/>
    <w:rsid w:val="00E75FF5"/>
    <w:rsid w:val="00E7665D"/>
    <w:rsid w:val="00E76A62"/>
    <w:rsid w:val="00E76C6A"/>
    <w:rsid w:val="00E76E7E"/>
    <w:rsid w:val="00E806B1"/>
    <w:rsid w:val="00E814CD"/>
    <w:rsid w:val="00E81944"/>
    <w:rsid w:val="00E81D6D"/>
    <w:rsid w:val="00E82178"/>
    <w:rsid w:val="00E830EA"/>
    <w:rsid w:val="00E831BF"/>
    <w:rsid w:val="00E84C03"/>
    <w:rsid w:val="00E8574F"/>
    <w:rsid w:val="00E85F8C"/>
    <w:rsid w:val="00E86826"/>
    <w:rsid w:val="00E86AB1"/>
    <w:rsid w:val="00E878B6"/>
    <w:rsid w:val="00E90D4A"/>
    <w:rsid w:val="00E91BEF"/>
    <w:rsid w:val="00E9263A"/>
    <w:rsid w:val="00E92882"/>
    <w:rsid w:val="00E92E7F"/>
    <w:rsid w:val="00E932D9"/>
    <w:rsid w:val="00E93536"/>
    <w:rsid w:val="00E94A5B"/>
    <w:rsid w:val="00E94D01"/>
    <w:rsid w:val="00E94D2C"/>
    <w:rsid w:val="00E95022"/>
    <w:rsid w:val="00E95188"/>
    <w:rsid w:val="00E95F5D"/>
    <w:rsid w:val="00E972E1"/>
    <w:rsid w:val="00EA0C60"/>
    <w:rsid w:val="00EA187F"/>
    <w:rsid w:val="00EA207E"/>
    <w:rsid w:val="00EA25D7"/>
    <w:rsid w:val="00EA3C6F"/>
    <w:rsid w:val="00EA48B9"/>
    <w:rsid w:val="00EA77D1"/>
    <w:rsid w:val="00EA7ADB"/>
    <w:rsid w:val="00EA7C74"/>
    <w:rsid w:val="00EA7DB0"/>
    <w:rsid w:val="00EA7E07"/>
    <w:rsid w:val="00EB0F73"/>
    <w:rsid w:val="00EB11C8"/>
    <w:rsid w:val="00EB197A"/>
    <w:rsid w:val="00EB1D31"/>
    <w:rsid w:val="00EB2DDF"/>
    <w:rsid w:val="00EB54E2"/>
    <w:rsid w:val="00EB57E2"/>
    <w:rsid w:val="00EB6682"/>
    <w:rsid w:val="00EB67AB"/>
    <w:rsid w:val="00EB6CF5"/>
    <w:rsid w:val="00EC0C63"/>
    <w:rsid w:val="00EC14BC"/>
    <w:rsid w:val="00EC20C2"/>
    <w:rsid w:val="00EC466C"/>
    <w:rsid w:val="00EC4BA1"/>
    <w:rsid w:val="00EC4EB4"/>
    <w:rsid w:val="00EC4EE2"/>
    <w:rsid w:val="00EC5494"/>
    <w:rsid w:val="00EC6F89"/>
    <w:rsid w:val="00EC732B"/>
    <w:rsid w:val="00EC7459"/>
    <w:rsid w:val="00EC75AD"/>
    <w:rsid w:val="00ED07E9"/>
    <w:rsid w:val="00ED0E8E"/>
    <w:rsid w:val="00ED139E"/>
    <w:rsid w:val="00ED20A9"/>
    <w:rsid w:val="00ED28E3"/>
    <w:rsid w:val="00ED33CC"/>
    <w:rsid w:val="00ED3D4B"/>
    <w:rsid w:val="00ED433A"/>
    <w:rsid w:val="00ED5ED6"/>
    <w:rsid w:val="00ED612D"/>
    <w:rsid w:val="00ED617A"/>
    <w:rsid w:val="00ED6327"/>
    <w:rsid w:val="00ED68D5"/>
    <w:rsid w:val="00ED6D9E"/>
    <w:rsid w:val="00ED7655"/>
    <w:rsid w:val="00ED76B7"/>
    <w:rsid w:val="00EE0097"/>
    <w:rsid w:val="00EE015F"/>
    <w:rsid w:val="00EE0E97"/>
    <w:rsid w:val="00EE1236"/>
    <w:rsid w:val="00EE2C18"/>
    <w:rsid w:val="00EE3B6B"/>
    <w:rsid w:val="00EE514A"/>
    <w:rsid w:val="00EE54C0"/>
    <w:rsid w:val="00EE700B"/>
    <w:rsid w:val="00EE7D93"/>
    <w:rsid w:val="00EE7E4D"/>
    <w:rsid w:val="00EF2E27"/>
    <w:rsid w:val="00EF330D"/>
    <w:rsid w:val="00EF484F"/>
    <w:rsid w:val="00EF56FA"/>
    <w:rsid w:val="00EF72DA"/>
    <w:rsid w:val="00EF7A2C"/>
    <w:rsid w:val="00EF7E68"/>
    <w:rsid w:val="00F00276"/>
    <w:rsid w:val="00F01AC2"/>
    <w:rsid w:val="00F0398B"/>
    <w:rsid w:val="00F04408"/>
    <w:rsid w:val="00F04B05"/>
    <w:rsid w:val="00F057F6"/>
    <w:rsid w:val="00F058D9"/>
    <w:rsid w:val="00F05930"/>
    <w:rsid w:val="00F07134"/>
    <w:rsid w:val="00F075A7"/>
    <w:rsid w:val="00F07AEB"/>
    <w:rsid w:val="00F1099C"/>
    <w:rsid w:val="00F10E17"/>
    <w:rsid w:val="00F10FA0"/>
    <w:rsid w:val="00F1188E"/>
    <w:rsid w:val="00F1196C"/>
    <w:rsid w:val="00F11D85"/>
    <w:rsid w:val="00F11D9E"/>
    <w:rsid w:val="00F12F21"/>
    <w:rsid w:val="00F146E5"/>
    <w:rsid w:val="00F1711C"/>
    <w:rsid w:val="00F175E7"/>
    <w:rsid w:val="00F2086A"/>
    <w:rsid w:val="00F21338"/>
    <w:rsid w:val="00F2278A"/>
    <w:rsid w:val="00F2513F"/>
    <w:rsid w:val="00F257D9"/>
    <w:rsid w:val="00F26F7D"/>
    <w:rsid w:val="00F26FD6"/>
    <w:rsid w:val="00F270A5"/>
    <w:rsid w:val="00F31408"/>
    <w:rsid w:val="00F3186A"/>
    <w:rsid w:val="00F31D4D"/>
    <w:rsid w:val="00F32553"/>
    <w:rsid w:val="00F327EF"/>
    <w:rsid w:val="00F33ECC"/>
    <w:rsid w:val="00F3471C"/>
    <w:rsid w:val="00F350AB"/>
    <w:rsid w:val="00F360EC"/>
    <w:rsid w:val="00F3705A"/>
    <w:rsid w:val="00F40A7A"/>
    <w:rsid w:val="00F4175D"/>
    <w:rsid w:val="00F41885"/>
    <w:rsid w:val="00F42263"/>
    <w:rsid w:val="00F42380"/>
    <w:rsid w:val="00F42DD7"/>
    <w:rsid w:val="00F431F5"/>
    <w:rsid w:val="00F43908"/>
    <w:rsid w:val="00F43912"/>
    <w:rsid w:val="00F45701"/>
    <w:rsid w:val="00F4595D"/>
    <w:rsid w:val="00F45A1C"/>
    <w:rsid w:val="00F45B0B"/>
    <w:rsid w:val="00F45F93"/>
    <w:rsid w:val="00F468FE"/>
    <w:rsid w:val="00F46E36"/>
    <w:rsid w:val="00F4731D"/>
    <w:rsid w:val="00F500EA"/>
    <w:rsid w:val="00F51576"/>
    <w:rsid w:val="00F53104"/>
    <w:rsid w:val="00F53490"/>
    <w:rsid w:val="00F53579"/>
    <w:rsid w:val="00F53E58"/>
    <w:rsid w:val="00F54EC4"/>
    <w:rsid w:val="00F553B4"/>
    <w:rsid w:val="00F55BF6"/>
    <w:rsid w:val="00F56CCA"/>
    <w:rsid w:val="00F56E95"/>
    <w:rsid w:val="00F571D0"/>
    <w:rsid w:val="00F579C9"/>
    <w:rsid w:val="00F57A9E"/>
    <w:rsid w:val="00F60E31"/>
    <w:rsid w:val="00F6107C"/>
    <w:rsid w:val="00F622FD"/>
    <w:rsid w:val="00F656B8"/>
    <w:rsid w:val="00F6594E"/>
    <w:rsid w:val="00F65B1C"/>
    <w:rsid w:val="00F66036"/>
    <w:rsid w:val="00F66155"/>
    <w:rsid w:val="00F67191"/>
    <w:rsid w:val="00F70625"/>
    <w:rsid w:val="00F708B1"/>
    <w:rsid w:val="00F71212"/>
    <w:rsid w:val="00F71656"/>
    <w:rsid w:val="00F7262E"/>
    <w:rsid w:val="00F72A71"/>
    <w:rsid w:val="00F73010"/>
    <w:rsid w:val="00F73B67"/>
    <w:rsid w:val="00F74171"/>
    <w:rsid w:val="00F745A2"/>
    <w:rsid w:val="00F74E03"/>
    <w:rsid w:val="00F7563E"/>
    <w:rsid w:val="00F77584"/>
    <w:rsid w:val="00F77777"/>
    <w:rsid w:val="00F80139"/>
    <w:rsid w:val="00F80972"/>
    <w:rsid w:val="00F81606"/>
    <w:rsid w:val="00F81A70"/>
    <w:rsid w:val="00F8371E"/>
    <w:rsid w:val="00F838DF"/>
    <w:rsid w:val="00F83A21"/>
    <w:rsid w:val="00F841DA"/>
    <w:rsid w:val="00F84965"/>
    <w:rsid w:val="00F8624C"/>
    <w:rsid w:val="00F86B46"/>
    <w:rsid w:val="00F87DBB"/>
    <w:rsid w:val="00F90C39"/>
    <w:rsid w:val="00F91C27"/>
    <w:rsid w:val="00F91FFE"/>
    <w:rsid w:val="00F92261"/>
    <w:rsid w:val="00F9280D"/>
    <w:rsid w:val="00F92CC9"/>
    <w:rsid w:val="00F9362B"/>
    <w:rsid w:val="00F93FD4"/>
    <w:rsid w:val="00F9414D"/>
    <w:rsid w:val="00F946F7"/>
    <w:rsid w:val="00F95473"/>
    <w:rsid w:val="00F963FB"/>
    <w:rsid w:val="00F968CC"/>
    <w:rsid w:val="00F975EF"/>
    <w:rsid w:val="00F9798F"/>
    <w:rsid w:val="00FA161D"/>
    <w:rsid w:val="00FA167B"/>
    <w:rsid w:val="00FA1D68"/>
    <w:rsid w:val="00FA1E9E"/>
    <w:rsid w:val="00FA2C19"/>
    <w:rsid w:val="00FA2ECF"/>
    <w:rsid w:val="00FA3803"/>
    <w:rsid w:val="00FA38B5"/>
    <w:rsid w:val="00FA4799"/>
    <w:rsid w:val="00FA48CA"/>
    <w:rsid w:val="00FA4BF6"/>
    <w:rsid w:val="00FA5570"/>
    <w:rsid w:val="00FA732D"/>
    <w:rsid w:val="00FA7511"/>
    <w:rsid w:val="00FB0B7E"/>
    <w:rsid w:val="00FB0FD1"/>
    <w:rsid w:val="00FB1714"/>
    <w:rsid w:val="00FB231E"/>
    <w:rsid w:val="00FB276C"/>
    <w:rsid w:val="00FB2940"/>
    <w:rsid w:val="00FB3450"/>
    <w:rsid w:val="00FB3BAC"/>
    <w:rsid w:val="00FB3DE4"/>
    <w:rsid w:val="00FB41EA"/>
    <w:rsid w:val="00FB4325"/>
    <w:rsid w:val="00FB450A"/>
    <w:rsid w:val="00FB4C4A"/>
    <w:rsid w:val="00FB5335"/>
    <w:rsid w:val="00FB6791"/>
    <w:rsid w:val="00FB6BFD"/>
    <w:rsid w:val="00FB725D"/>
    <w:rsid w:val="00FB7315"/>
    <w:rsid w:val="00FB76E5"/>
    <w:rsid w:val="00FB7781"/>
    <w:rsid w:val="00FC0782"/>
    <w:rsid w:val="00FC0B95"/>
    <w:rsid w:val="00FC0CAF"/>
    <w:rsid w:val="00FC10E4"/>
    <w:rsid w:val="00FC1157"/>
    <w:rsid w:val="00FC1EFB"/>
    <w:rsid w:val="00FC322E"/>
    <w:rsid w:val="00FC3515"/>
    <w:rsid w:val="00FC3823"/>
    <w:rsid w:val="00FC40A7"/>
    <w:rsid w:val="00FC4B2B"/>
    <w:rsid w:val="00FC508E"/>
    <w:rsid w:val="00FC5C66"/>
    <w:rsid w:val="00FC70E1"/>
    <w:rsid w:val="00FC72EC"/>
    <w:rsid w:val="00FD1669"/>
    <w:rsid w:val="00FD2728"/>
    <w:rsid w:val="00FD2C38"/>
    <w:rsid w:val="00FD58F2"/>
    <w:rsid w:val="00FD5AA4"/>
    <w:rsid w:val="00FD60A9"/>
    <w:rsid w:val="00FD77F3"/>
    <w:rsid w:val="00FE0C86"/>
    <w:rsid w:val="00FE1F16"/>
    <w:rsid w:val="00FE2476"/>
    <w:rsid w:val="00FE3225"/>
    <w:rsid w:val="00FE38E7"/>
    <w:rsid w:val="00FE46B9"/>
    <w:rsid w:val="00FE4D7F"/>
    <w:rsid w:val="00FE52B1"/>
    <w:rsid w:val="00FE537C"/>
    <w:rsid w:val="00FE5481"/>
    <w:rsid w:val="00FE5641"/>
    <w:rsid w:val="00FE7E3C"/>
    <w:rsid w:val="00FF0164"/>
    <w:rsid w:val="00FF026B"/>
    <w:rsid w:val="00FF0560"/>
    <w:rsid w:val="00FF326E"/>
    <w:rsid w:val="00FF3384"/>
    <w:rsid w:val="00FF347E"/>
    <w:rsid w:val="00FF4F83"/>
    <w:rsid w:val="00FF57A0"/>
    <w:rsid w:val="00FF58D3"/>
    <w:rsid w:val="00FF64DA"/>
    <w:rsid w:val="00FF6599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01B370-F135-4451-B44C-64C7FDB17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B5B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Arial"/>
      <w:sz w:val="24"/>
      <w:szCs w:val="18"/>
    </w:rPr>
  </w:style>
  <w:style w:type="paragraph" w:styleId="1">
    <w:name w:val="heading 1"/>
    <w:basedOn w:val="a"/>
    <w:next w:val="a"/>
    <w:link w:val="10"/>
    <w:qFormat/>
    <w:rsid w:val="002C2B5B"/>
    <w:pPr>
      <w:numPr>
        <w:numId w:val="1"/>
      </w:numPr>
      <w:spacing w:before="120" w:after="120"/>
      <w:jc w:val="center"/>
      <w:outlineLvl w:val="0"/>
    </w:pPr>
    <w:rPr>
      <w:b/>
      <w:color w:val="002060"/>
    </w:rPr>
  </w:style>
  <w:style w:type="paragraph" w:styleId="2">
    <w:name w:val="heading 2"/>
    <w:basedOn w:val="a"/>
    <w:next w:val="a"/>
    <w:link w:val="20"/>
    <w:qFormat/>
    <w:rsid w:val="002C2B5B"/>
    <w:pPr>
      <w:numPr>
        <w:ilvl w:val="1"/>
        <w:numId w:val="1"/>
      </w:numPr>
      <w:spacing w:before="120" w:after="120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C2B5B"/>
    <w:rPr>
      <w:rFonts w:ascii="Times New Roman" w:eastAsia="Times New Roman" w:hAnsi="Times New Roman" w:cs="Arial"/>
      <w:b/>
      <w:color w:val="002060"/>
      <w:sz w:val="24"/>
      <w:szCs w:val="18"/>
      <w:lang w:eastAsia="ru-RU"/>
    </w:rPr>
  </w:style>
  <w:style w:type="character" w:customStyle="1" w:styleId="20">
    <w:name w:val="Заголовок 2 Знак"/>
    <w:link w:val="2"/>
    <w:rsid w:val="002C2B5B"/>
    <w:rPr>
      <w:rFonts w:ascii="Times New Roman" w:eastAsia="Times New Roman" w:hAnsi="Times New Roman" w:cs="Arial"/>
      <w:b/>
      <w:sz w:val="24"/>
      <w:szCs w:val="18"/>
    </w:rPr>
  </w:style>
  <w:style w:type="paragraph" w:styleId="a3">
    <w:name w:val="List Paragraph"/>
    <w:basedOn w:val="a"/>
    <w:uiPriority w:val="34"/>
    <w:qFormat/>
    <w:rsid w:val="002402DA"/>
    <w:pPr>
      <w:widowControl/>
      <w:autoSpaceDE/>
      <w:autoSpaceDN/>
      <w:adjustRightInd/>
      <w:ind w:left="720" w:firstLine="0"/>
      <w:contextualSpacing/>
      <w:jc w:val="left"/>
    </w:pPr>
    <w:rPr>
      <w:rFonts w:eastAsia="MS Mincho" w:cs="Times New Roman"/>
      <w:szCs w:val="24"/>
      <w:lang w:eastAsia="ja-JP"/>
    </w:rPr>
  </w:style>
  <w:style w:type="paragraph" w:customStyle="1" w:styleId="ConsPlusTitle">
    <w:name w:val="ConsPlusTitle"/>
    <w:uiPriority w:val="99"/>
    <w:rsid w:val="002402DA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paragraph" w:styleId="a4">
    <w:name w:val="footer"/>
    <w:basedOn w:val="a"/>
    <w:link w:val="a5"/>
    <w:rsid w:val="00182033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cs="Times New Roman"/>
      <w:sz w:val="20"/>
      <w:szCs w:val="20"/>
    </w:rPr>
  </w:style>
  <w:style w:type="character" w:customStyle="1" w:styleId="a5">
    <w:name w:val="Нижний колонтитул Знак"/>
    <w:link w:val="a4"/>
    <w:rsid w:val="00182033"/>
    <w:rPr>
      <w:rFonts w:ascii="Times New Roman" w:eastAsia="Times New Roman" w:hAnsi="Times New Roman"/>
    </w:rPr>
  </w:style>
  <w:style w:type="paragraph" w:styleId="a6">
    <w:name w:val="Plain Text"/>
    <w:basedOn w:val="a"/>
    <w:link w:val="a7"/>
    <w:uiPriority w:val="99"/>
    <w:unhideWhenUsed/>
    <w:rsid w:val="002A7867"/>
    <w:pPr>
      <w:widowControl/>
      <w:autoSpaceDE/>
      <w:autoSpaceDN/>
      <w:adjustRightInd/>
      <w:ind w:firstLine="0"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7">
    <w:name w:val="Текст Знак"/>
    <w:link w:val="a6"/>
    <w:uiPriority w:val="99"/>
    <w:rsid w:val="002A7867"/>
    <w:rPr>
      <w:sz w:val="22"/>
      <w:szCs w:val="22"/>
      <w:lang w:eastAsia="en-US"/>
    </w:rPr>
  </w:style>
  <w:style w:type="character" w:styleId="a8">
    <w:name w:val="Hyperlink"/>
    <w:uiPriority w:val="99"/>
    <w:semiHidden/>
    <w:unhideWhenUsed/>
    <w:rsid w:val="008F3478"/>
    <w:rPr>
      <w:color w:val="0000FF"/>
      <w:u w:val="single"/>
    </w:rPr>
  </w:style>
  <w:style w:type="paragraph" w:customStyle="1" w:styleId="a9">
    <w:name w:val="Базовый"/>
    <w:rsid w:val="00C94164"/>
    <w:pPr>
      <w:widowControl w:val="0"/>
      <w:tabs>
        <w:tab w:val="left" w:pos="708"/>
      </w:tabs>
      <w:suppressAutoHyphens/>
      <w:spacing w:line="100" w:lineRule="atLeast"/>
      <w:ind w:firstLine="709"/>
      <w:jc w:val="both"/>
    </w:pPr>
    <w:rPr>
      <w:rFonts w:ascii="Times New Roman" w:eastAsia="Times New Roman" w:hAnsi="Times New Roman" w:cs="Arial"/>
      <w:sz w:val="24"/>
      <w:szCs w:val="18"/>
      <w:lang w:bidi="ru-RU"/>
    </w:rPr>
  </w:style>
  <w:style w:type="paragraph" w:styleId="aa">
    <w:name w:val="Body Text"/>
    <w:basedOn w:val="a9"/>
    <w:link w:val="ab"/>
    <w:rsid w:val="00C94164"/>
    <w:pPr>
      <w:spacing w:after="120"/>
      <w:ind w:firstLine="0"/>
      <w:jc w:val="left"/>
    </w:pPr>
    <w:rPr>
      <w:rFonts w:eastAsia="Arial" w:cs="Times New Roman"/>
      <w:szCs w:val="24"/>
    </w:rPr>
  </w:style>
  <w:style w:type="character" w:customStyle="1" w:styleId="ab">
    <w:name w:val="Основной текст Знак"/>
    <w:basedOn w:val="a0"/>
    <w:link w:val="aa"/>
    <w:rsid w:val="00C94164"/>
    <w:rPr>
      <w:rFonts w:ascii="Times New Roman" w:eastAsia="Arial" w:hAnsi="Times New Roman"/>
      <w:sz w:val="24"/>
      <w:szCs w:val="24"/>
      <w:lang w:bidi="ru-RU"/>
    </w:rPr>
  </w:style>
  <w:style w:type="character" w:styleId="ac">
    <w:name w:val="annotation reference"/>
    <w:basedOn w:val="a0"/>
    <w:uiPriority w:val="99"/>
    <w:semiHidden/>
    <w:unhideWhenUsed/>
    <w:rsid w:val="00A8362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83621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83621"/>
    <w:rPr>
      <w:rFonts w:ascii="Times New Roman" w:eastAsia="Times New Roman" w:hAnsi="Times New Roman" w:cs="Arial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8362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83621"/>
    <w:rPr>
      <w:rFonts w:ascii="Times New Roman" w:eastAsia="Times New Roman" w:hAnsi="Times New Roman" w:cs="Arial"/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A8362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83621"/>
    <w:rPr>
      <w:rFonts w:ascii="Tahoma" w:eastAsia="Times New Roman" w:hAnsi="Tahoma" w:cs="Tahoma"/>
      <w:sz w:val="16"/>
      <w:szCs w:val="16"/>
    </w:rPr>
  </w:style>
  <w:style w:type="paragraph" w:styleId="af3">
    <w:name w:val="No Spacing"/>
    <w:uiPriority w:val="1"/>
    <w:qFormat/>
    <w:rsid w:val="0039481D"/>
    <w:rPr>
      <w:rFonts w:ascii="Times New Roman" w:eastAsia="Times New Roman" w:hAnsi="Times New Roman"/>
      <w:sz w:val="24"/>
      <w:szCs w:val="24"/>
    </w:rPr>
  </w:style>
  <w:style w:type="table" w:styleId="af4">
    <w:name w:val="Table Grid"/>
    <w:basedOn w:val="a1"/>
    <w:uiPriority w:val="59"/>
    <w:rsid w:val="00582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2\&#1052;&#1086;&#1080;%20&#1076;&#1086;&#1082;&#1091;&#1084;&#1077;&#1085;&#1090;&#1099;\&#1041;&#1083;&#1072;&#1085;&#1082;&#1080;%20&#1042;&#1042;&#1057;&#1057;%2007.05.10\&#1041;&#1083;&#1072;&#1085;&#1082;%20&#1058;&#1047;_&#1079;&#1072;&#1082;&#1088;&#1099;&#1090;&#1086;&#1077;%2028.09.1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DD1CB6-69BD-43D6-AB76-81F1A79E0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ТЗ_закрытое 28.09.12</Template>
  <TotalTime>1</TotalTime>
  <Pages>7</Pages>
  <Words>1840</Words>
  <Characters>10489</Characters>
  <Application>Microsoft Office Word</Application>
  <DocSecurity>12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vmogilansky</dc:creator>
  <cp:lastModifiedBy>Diana A. Bodrova</cp:lastModifiedBy>
  <cp:revision>2</cp:revision>
  <cp:lastPrinted>2017-03-21T11:10:00Z</cp:lastPrinted>
  <dcterms:created xsi:type="dcterms:W3CDTF">2024-11-11T12:52:00Z</dcterms:created>
  <dcterms:modified xsi:type="dcterms:W3CDTF">2024-11-11T12:52:00Z</dcterms:modified>
</cp:coreProperties>
</file>